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A911BF">
        <w:rPr>
          <w:rFonts w:ascii="Times New Roman" w:hAnsi="Times New Roman"/>
          <w:b/>
          <w:sz w:val="24"/>
        </w:rPr>
        <w:t>LIEPOS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A911BF">
        <w:rPr>
          <w:rFonts w:ascii="Times New Roman" w:hAnsi="Times New Roman"/>
          <w:sz w:val="24"/>
        </w:rPr>
        <w:t>8</w:t>
      </w:r>
      <w:r w:rsidRPr="00C65644">
        <w:rPr>
          <w:rFonts w:ascii="Times New Roman" w:hAnsi="Times New Roman"/>
          <w:sz w:val="24"/>
        </w:rPr>
        <w:t>-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DA2AB4" w:rsidRPr="0072032E" w:rsidRDefault="00646FD2" w:rsidP="00DA2AB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A911BF">
        <w:rPr>
          <w:rFonts w:ascii="Times New Roman" w:hAnsi="Times New Roman"/>
          <w:sz w:val="24"/>
        </w:rPr>
        <w:t>liepos</w:t>
      </w:r>
      <w:r w:rsidR="004A26FD">
        <w:rPr>
          <w:rFonts w:ascii="Times New Roman" w:hAnsi="Times New Roman"/>
          <w:sz w:val="24"/>
        </w:rPr>
        <w:t xml:space="preserve"> mėn.</w:t>
      </w:r>
      <w:r w:rsidR="00DA2AB4">
        <w:rPr>
          <w:rFonts w:ascii="Times New Roman" w:hAnsi="Times New Roman"/>
          <w:sz w:val="24"/>
        </w:rPr>
        <w:t xml:space="preserve"> </w:t>
      </w:r>
      <w:r w:rsidR="00A911BF">
        <w:rPr>
          <w:rFonts w:ascii="Times New Roman" w:hAnsi="Times New Roman"/>
          <w:sz w:val="24"/>
        </w:rPr>
        <w:t>Seimo plenariniai posėdžiai nevyko.</w:t>
      </w:r>
    </w:p>
    <w:p w:rsidR="005162AE" w:rsidRDefault="00A911BF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Liepos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3A3BD6">
        <w:rPr>
          <w:rFonts w:ascii="Times New Roman" w:hAnsi="Times New Roman"/>
          <w:sz w:val="24"/>
        </w:rPr>
        <w:t>8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</w:t>
      </w:r>
      <w:r>
        <w:rPr>
          <w:rFonts w:ascii="Times New Roman" w:hAnsi="Times New Roman"/>
          <w:sz w:val="24"/>
        </w:rPr>
        <w:t>ų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</w:t>
      </w:r>
      <w:r w:rsidR="00C20A31">
        <w:rPr>
          <w:rFonts w:ascii="Times New Roman" w:hAnsi="Times New Roman"/>
          <w:sz w:val="24"/>
        </w:rPr>
        <w:t xml:space="preserve"> kart</w:t>
      </w:r>
      <w:r>
        <w:rPr>
          <w:rFonts w:ascii="Times New Roman" w:hAnsi="Times New Roman"/>
          <w:sz w:val="24"/>
        </w:rPr>
        <w:t>ų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>
        <w:rPr>
          <w:rFonts w:ascii="Times New Roman" w:hAnsi="Times New Roman"/>
          <w:sz w:val="24"/>
        </w:rPr>
        <w:t>5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</w:p>
    <w:p w:rsidR="00730E61" w:rsidRPr="00730E61" w:rsidRDefault="004B40AC" w:rsidP="005162AE">
      <w:pPr>
        <w:ind w:firstLine="851"/>
        <w:rPr>
          <w:rFonts w:ascii="Times New Roman" w:hAnsi="Times New Roman"/>
          <w:sz w:val="24"/>
        </w:rPr>
      </w:pPr>
      <w:r w:rsidRPr="00730E61">
        <w:rPr>
          <w:rFonts w:ascii="Times New Roman" w:hAnsi="Times New Roman"/>
          <w:sz w:val="24"/>
        </w:rPr>
        <w:t xml:space="preserve">Pagal komitetų pirmininkų pateiktą informaciją Europos reikalų komitete </w:t>
      </w:r>
      <w:r w:rsidR="00A911BF" w:rsidRPr="00730E61">
        <w:rPr>
          <w:rFonts w:ascii="Times New Roman" w:hAnsi="Times New Roman"/>
          <w:sz w:val="24"/>
        </w:rPr>
        <w:t>liepos</w:t>
      </w:r>
      <w:r w:rsidRPr="00730E61">
        <w:rPr>
          <w:rFonts w:ascii="Times New Roman" w:hAnsi="Times New Roman"/>
          <w:sz w:val="24"/>
        </w:rPr>
        <w:t xml:space="preserve"> mėnesį vyko </w:t>
      </w:r>
      <w:r w:rsidR="00730E61" w:rsidRPr="00730E61">
        <w:rPr>
          <w:rFonts w:ascii="Times New Roman" w:hAnsi="Times New Roman"/>
          <w:sz w:val="24"/>
        </w:rPr>
        <w:t>keturi</w:t>
      </w:r>
      <w:r w:rsidRPr="00730E61">
        <w:rPr>
          <w:rFonts w:ascii="Times New Roman" w:hAnsi="Times New Roman"/>
          <w:sz w:val="24"/>
        </w:rPr>
        <w:t xml:space="preserve"> posėdžiai, iš kurių </w:t>
      </w:r>
      <w:r w:rsidR="00730E61" w:rsidRPr="00730E61">
        <w:rPr>
          <w:rFonts w:ascii="Times New Roman" w:hAnsi="Times New Roman"/>
          <w:sz w:val="24"/>
        </w:rPr>
        <w:t>po du</w:t>
      </w:r>
      <w:r w:rsidRPr="00730E61">
        <w:rPr>
          <w:rFonts w:ascii="Times New Roman" w:hAnsi="Times New Roman"/>
          <w:sz w:val="24"/>
        </w:rPr>
        <w:t xml:space="preserve"> be svarbios pateisinamos priežasties praleido Seimo nar</w:t>
      </w:r>
      <w:r w:rsidR="00730E61" w:rsidRPr="00730E61">
        <w:rPr>
          <w:rFonts w:ascii="Times New Roman" w:hAnsi="Times New Roman"/>
          <w:sz w:val="24"/>
        </w:rPr>
        <w:t>iai</w:t>
      </w:r>
      <w:r w:rsidRPr="00730E61">
        <w:rPr>
          <w:rFonts w:ascii="Times New Roman" w:hAnsi="Times New Roman"/>
          <w:sz w:val="24"/>
        </w:rPr>
        <w:t xml:space="preserve"> </w:t>
      </w:r>
      <w:r w:rsidR="00730E61" w:rsidRPr="00730E61">
        <w:rPr>
          <w:rFonts w:ascii="Times New Roman" w:hAnsi="Times New Roman"/>
          <w:sz w:val="24"/>
        </w:rPr>
        <w:t xml:space="preserve">Marija Aušrinė Pavilionienė, Aleksandras </w:t>
      </w:r>
      <w:proofErr w:type="spellStart"/>
      <w:r w:rsidR="00730E61" w:rsidRPr="00730E61">
        <w:rPr>
          <w:rFonts w:ascii="Times New Roman" w:hAnsi="Times New Roman"/>
          <w:sz w:val="24"/>
        </w:rPr>
        <w:t>Zeltinis</w:t>
      </w:r>
      <w:proofErr w:type="spellEnd"/>
      <w:r w:rsidR="00730E61" w:rsidRPr="00730E61">
        <w:rPr>
          <w:rFonts w:ascii="Times New Roman" w:hAnsi="Times New Roman"/>
          <w:sz w:val="24"/>
        </w:rPr>
        <w:t>, Zita Žvikienė</w:t>
      </w:r>
      <w:r w:rsidRPr="00730E61">
        <w:rPr>
          <w:rFonts w:ascii="Times New Roman" w:hAnsi="Times New Roman"/>
          <w:sz w:val="24"/>
        </w:rPr>
        <w:t xml:space="preserve">, po </w:t>
      </w:r>
      <w:r w:rsidR="00730E61" w:rsidRPr="00730E61">
        <w:rPr>
          <w:rFonts w:ascii="Times New Roman" w:hAnsi="Times New Roman"/>
          <w:sz w:val="24"/>
        </w:rPr>
        <w:t>vieną -</w:t>
      </w:r>
      <w:r w:rsidRPr="00730E61">
        <w:rPr>
          <w:rFonts w:ascii="Times New Roman" w:hAnsi="Times New Roman"/>
          <w:sz w:val="24"/>
        </w:rPr>
        <w:t xml:space="preserve"> Seimo nariai </w:t>
      </w:r>
      <w:r w:rsidR="00730E61" w:rsidRPr="00730E61">
        <w:rPr>
          <w:rFonts w:ascii="Times New Roman" w:hAnsi="Times New Roman"/>
          <w:sz w:val="24"/>
        </w:rPr>
        <w:t>Benediktas Juodka, Kęstutis Masiulis, Andrius Mazuronis.</w:t>
      </w:r>
    </w:p>
    <w:p w:rsidR="00F30AC2" w:rsidRPr="00783554" w:rsidRDefault="00F30AC2" w:rsidP="005162AE">
      <w:pPr>
        <w:ind w:firstLine="851"/>
        <w:rPr>
          <w:rFonts w:ascii="Times New Roman" w:hAnsi="Times New Roman"/>
          <w:sz w:val="24"/>
        </w:rPr>
      </w:pPr>
      <w:r w:rsidRPr="00783554">
        <w:rPr>
          <w:rFonts w:ascii="Times New Roman" w:hAnsi="Times New Roman"/>
          <w:sz w:val="24"/>
        </w:rPr>
        <w:t xml:space="preserve">Ekonomikos komitete </w:t>
      </w:r>
      <w:r w:rsidR="00783554" w:rsidRPr="00783554">
        <w:rPr>
          <w:rFonts w:ascii="Times New Roman" w:hAnsi="Times New Roman"/>
          <w:sz w:val="24"/>
        </w:rPr>
        <w:t>liepos</w:t>
      </w:r>
      <w:r w:rsidRPr="00783554">
        <w:rPr>
          <w:rFonts w:ascii="Times New Roman" w:hAnsi="Times New Roman"/>
          <w:sz w:val="24"/>
        </w:rPr>
        <w:t xml:space="preserve"> mėnesį vyko </w:t>
      </w:r>
      <w:r w:rsidR="00783554" w:rsidRPr="00783554">
        <w:rPr>
          <w:rFonts w:ascii="Times New Roman" w:hAnsi="Times New Roman"/>
          <w:sz w:val="24"/>
        </w:rPr>
        <w:t>1 posėdis</w:t>
      </w:r>
      <w:r w:rsidRPr="00783554">
        <w:rPr>
          <w:rFonts w:ascii="Times New Roman" w:hAnsi="Times New Roman"/>
          <w:sz w:val="24"/>
        </w:rPr>
        <w:t xml:space="preserve">, </w:t>
      </w:r>
      <w:r w:rsidR="00783554" w:rsidRPr="00783554">
        <w:rPr>
          <w:rFonts w:ascii="Times New Roman" w:hAnsi="Times New Roman"/>
          <w:sz w:val="24"/>
        </w:rPr>
        <w:t xml:space="preserve">kurį </w:t>
      </w:r>
      <w:r w:rsidRPr="00783554">
        <w:rPr>
          <w:rFonts w:ascii="Times New Roman" w:hAnsi="Times New Roman"/>
          <w:sz w:val="24"/>
        </w:rPr>
        <w:t>be svarbios pateisinamos priežasties praleido Seimo nar</w:t>
      </w:r>
      <w:r w:rsidR="00783554" w:rsidRPr="00783554">
        <w:rPr>
          <w:rFonts w:ascii="Times New Roman" w:hAnsi="Times New Roman"/>
          <w:sz w:val="24"/>
        </w:rPr>
        <w:t>iai</w:t>
      </w:r>
      <w:r w:rsidRPr="00783554">
        <w:rPr>
          <w:rFonts w:ascii="Times New Roman" w:hAnsi="Times New Roman"/>
          <w:sz w:val="24"/>
        </w:rPr>
        <w:t xml:space="preserve"> Dainius Kreivys,</w:t>
      </w:r>
      <w:r w:rsidR="00783554" w:rsidRPr="00783554">
        <w:rPr>
          <w:rFonts w:ascii="Times New Roman" w:hAnsi="Times New Roman"/>
          <w:sz w:val="24"/>
        </w:rPr>
        <w:t xml:space="preserve"> Arvydas Mockus,</w:t>
      </w:r>
      <w:r w:rsidRPr="00783554">
        <w:rPr>
          <w:rFonts w:ascii="Times New Roman" w:hAnsi="Times New Roman"/>
          <w:sz w:val="24"/>
        </w:rPr>
        <w:t xml:space="preserve"> Jurgis Razma</w:t>
      </w:r>
      <w:r w:rsidR="00783554" w:rsidRPr="00783554">
        <w:rPr>
          <w:rFonts w:ascii="Times New Roman" w:hAnsi="Times New Roman"/>
          <w:sz w:val="24"/>
        </w:rPr>
        <w:t>, Rokas Žilinskas</w:t>
      </w:r>
      <w:r w:rsidRPr="00783554">
        <w:rPr>
          <w:rFonts w:ascii="Times New Roman" w:hAnsi="Times New Roman"/>
          <w:sz w:val="24"/>
        </w:rPr>
        <w:t xml:space="preserve">. </w:t>
      </w:r>
    </w:p>
    <w:p w:rsidR="00B64863" w:rsidRPr="00783554" w:rsidRDefault="00B64863" w:rsidP="0084543E">
      <w:pPr>
        <w:ind w:firstLine="851"/>
        <w:rPr>
          <w:rFonts w:ascii="Times New Roman" w:hAnsi="Times New Roman"/>
          <w:b/>
          <w:sz w:val="24"/>
        </w:rPr>
      </w:pPr>
      <w:r w:rsidRPr="00783554">
        <w:rPr>
          <w:rFonts w:ascii="Times New Roman" w:hAnsi="Times New Roman"/>
          <w:sz w:val="24"/>
        </w:rPr>
        <w:t>Vadovaudamiesi Lietuvos Respublikos Seimo statuto 11 straipsnio 6 dalies</w:t>
      </w:r>
      <w:r w:rsidR="000D2FDD" w:rsidRPr="00783554">
        <w:rPr>
          <w:rFonts w:ascii="Times New Roman" w:hAnsi="Times New Roman"/>
          <w:sz w:val="24"/>
        </w:rPr>
        <w:t>,</w:t>
      </w:r>
      <w:r w:rsidRPr="00783554">
        <w:rPr>
          <w:rFonts w:ascii="Times New Roman" w:hAnsi="Times New Roman"/>
          <w:sz w:val="24"/>
        </w:rPr>
        <w:t xml:space="preserve"> 15</w:t>
      </w:r>
      <w:r w:rsidRPr="00783554">
        <w:rPr>
          <w:rFonts w:ascii="Times New Roman" w:hAnsi="Times New Roman"/>
          <w:sz w:val="24"/>
          <w:vertAlign w:val="superscript"/>
        </w:rPr>
        <w:t>1</w:t>
      </w:r>
      <w:r w:rsidRPr="00783554">
        <w:rPr>
          <w:rFonts w:ascii="Times New Roman" w:hAnsi="Times New Roman"/>
          <w:b/>
          <w:sz w:val="24"/>
          <w:vertAlign w:val="superscript"/>
        </w:rPr>
        <w:t xml:space="preserve"> </w:t>
      </w:r>
      <w:r w:rsidRPr="00783554">
        <w:rPr>
          <w:rFonts w:ascii="Times New Roman" w:hAnsi="Times New Roman"/>
          <w:b/>
          <w:sz w:val="24"/>
        </w:rPr>
        <w:t xml:space="preserve"> </w:t>
      </w:r>
      <w:r w:rsidRPr="00783554">
        <w:rPr>
          <w:rFonts w:ascii="Times New Roman" w:hAnsi="Times New Roman"/>
          <w:sz w:val="24"/>
        </w:rPr>
        <w:t xml:space="preserve">straipsnio 1 dalies nuostatomis </w:t>
      </w:r>
      <w:r w:rsidRPr="00783554">
        <w:rPr>
          <w:rFonts w:ascii="Times New Roman" w:hAnsi="Times New Roman"/>
          <w:b/>
          <w:sz w:val="24"/>
        </w:rPr>
        <w:t>pranešame:</w:t>
      </w:r>
    </w:p>
    <w:p w:rsidR="001377D4" w:rsidRDefault="00783554" w:rsidP="00783554">
      <w:pPr>
        <w:ind w:firstLine="851"/>
        <w:rPr>
          <w:rFonts w:ascii="Times New Roman" w:hAnsi="Times New Roman"/>
          <w:sz w:val="24"/>
        </w:rPr>
      </w:pPr>
      <w:r w:rsidRPr="00783554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liepos</w:t>
      </w:r>
      <w:r w:rsidRPr="00F30AC2">
        <w:rPr>
          <w:rFonts w:ascii="Times New Roman" w:hAnsi="Times New Roman"/>
          <w:sz w:val="24"/>
        </w:rPr>
        <w:t xml:space="preserve"> mėnesį Seimo narys </w:t>
      </w:r>
      <w:r>
        <w:rPr>
          <w:rFonts w:ascii="Times New Roman" w:hAnsi="Times New Roman"/>
          <w:sz w:val="24"/>
        </w:rPr>
        <w:t>Dainius Kreivys</w:t>
      </w:r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Ekonomikos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783554" w:rsidRDefault="00783554" w:rsidP="0078355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liepos</w:t>
      </w:r>
      <w:r w:rsidRPr="00F30AC2">
        <w:rPr>
          <w:rFonts w:ascii="Times New Roman" w:hAnsi="Times New Roman"/>
          <w:sz w:val="24"/>
        </w:rPr>
        <w:t xml:space="preserve"> mėnesį Seimo narys </w:t>
      </w:r>
      <w:r>
        <w:rPr>
          <w:rFonts w:ascii="Times New Roman" w:hAnsi="Times New Roman"/>
          <w:sz w:val="24"/>
        </w:rPr>
        <w:t>Arvydas Mockus</w:t>
      </w:r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Ekonomikos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783554" w:rsidRDefault="00783554" w:rsidP="0078355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liepos</w:t>
      </w:r>
      <w:r w:rsidRPr="00F30AC2">
        <w:rPr>
          <w:rFonts w:ascii="Times New Roman" w:hAnsi="Times New Roman"/>
          <w:sz w:val="24"/>
        </w:rPr>
        <w:t xml:space="preserve"> mėnesį Seimo narys </w:t>
      </w:r>
      <w:r>
        <w:rPr>
          <w:rFonts w:ascii="Times New Roman" w:hAnsi="Times New Roman"/>
          <w:sz w:val="24"/>
        </w:rPr>
        <w:t>Jurgis Razma</w:t>
      </w:r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Ekonomikos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783554" w:rsidRDefault="00783554" w:rsidP="0078355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liepos</w:t>
      </w:r>
      <w:r w:rsidRPr="00F30AC2">
        <w:rPr>
          <w:rFonts w:ascii="Times New Roman" w:hAnsi="Times New Roman"/>
          <w:sz w:val="24"/>
        </w:rPr>
        <w:t xml:space="preserve"> mėnesį Seimo narys </w:t>
      </w:r>
      <w:r>
        <w:rPr>
          <w:rFonts w:ascii="Times New Roman" w:hAnsi="Times New Roman"/>
          <w:sz w:val="24"/>
        </w:rPr>
        <w:t>Rokas Žilinskas</w:t>
      </w:r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Ekonomikos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1377D4" w:rsidRDefault="001377D4" w:rsidP="00C65644">
      <w:pPr>
        <w:rPr>
          <w:rFonts w:ascii="Times New Roman" w:hAnsi="Times New Roman"/>
          <w:sz w:val="24"/>
        </w:rPr>
      </w:pPr>
      <w:bookmarkStart w:id="0" w:name="_GoBack"/>
      <w:bookmarkEnd w:id="0"/>
    </w:p>
    <w:p w:rsidR="00F30AC2" w:rsidRDefault="00F30AC2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D0D25">
        <w:rPr>
          <w:rFonts w:ascii="Times New Roman" w:hAnsi="Times New Roman"/>
          <w:sz w:val="24"/>
        </w:rPr>
        <w:t xml:space="preserve">Leonard </w:t>
      </w:r>
      <w:proofErr w:type="spellStart"/>
      <w:r w:rsidR="005D0D25">
        <w:rPr>
          <w:rFonts w:ascii="Times New Roman" w:hAnsi="Times New Roman"/>
          <w:sz w:val="24"/>
        </w:rPr>
        <w:t>Talmont</w:t>
      </w:r>
      <w:proofErr w:type="spellEnd"/>
    </w:p>
    <w:sectPr w:rsidR="009B6FBD" w:rsidRPr="001377D4" w:rsidSect="00F84EAE">
      <w:footerReference w:type="default" r:id="rId10"/>
      <w:type w:val="continuous"/>
      <w:pgSz w:w="11907" w:h="16834" w:code="9"/>
      <w:pgMar w:top="1134" w:right="708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7034"/>
    <w:multiLevelType w:val="hybridMultilevel"/>
    <w:tmpl w:val="70B8C260"/>
    <w:lvl w:ilvl="0" w:tplc="86864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628348B"/>
    <w:multiLevelType w:val="hybridMultilevel"/>
    <w:tmpl w:val="38489804"/>
    <w:lvl w:ilvl="0" w:tplc="396EA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1146F"/>
    <w:rsid w:val="00020D94"/>
    <w:rsid w:val="00032471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1F2128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3BD6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84970"/>
    <w:rsid w:val="00492F17"/>
    <w:rsid w:val="004A26FD"/>
    <w:rsid w:val="004A3183"/>
    <w:rsid w:val="004B40AC"/>
    <w:rsid w:val="004F2AE9"/>
    <w:rsid w:val="005162AE"/>
    <w:rsid w:val="00547785"/>
    <w:rsid w:val="00553CD5"/>
    <w:rsid w:val="0056179A"/>
    <w:rsid w:val="00573095"/>
    <w:rsid w:val="00580973"/>
    <w:rsid w:val="005A21F7"/>
    <w:rsid w:val="005A497C"/>
    <w:rsid w:val="005C2067"/>
    <w:rsid w:val="005D0D25"/>
    <w:rsid w:val="005F39B4"/>
    <w:rsid w:val="005F76DB"/>
    <w:rsid w:val="00605BA3"/>
    <w:rsid w:val="006065ED"/>
    <w:rsid w:val="00620572"/>
    <w:rsid w:val="00633E5E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0E61"/>
    <w:rsid w:val="00733766"/>
    <w:rsid w:val="00775259"/>
    <w:rsid w:val="00781F8F"/>
    <w:rsid w:val="00783554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62B09"/>
    <w:rsid w:val="00974AF0"/>
    <w:rsid w:val="00984F91"/>
    <w:rsid w:val="009B6FBD"/>
    <w:rsid w:val="009C20E1"/>
    <w:rsid w:val="00A100AB"/>
    <w:rsid w:val="00A12B00"/>
    <w:rsid w:val="00A352A5"/>
    <w:rsid w:val="00A8189E"/>
    <w:rsid w:val="00A911BF"/>
    <w:rsid w:val="00A96E7E"/>
    <w:rsid w:val="00AB3990"/>
    <w:rsid w:val="00AC28C3"/>
    <w:rsid w:val="00AC67C6"/>
    <w:rsid w:val="00AE1274"/>
    <w:rsid w:val="00AE3426"/>
    <w:rsid w:val="00B3370F"/>
    <w:rsid w:val="00B34D25"/>
    <w:rsid w:val="00B40A8D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71725"/>
    <w:rsid w:val="00C8573B"/>
    <w:rsid w:val="00CA44C5"/>
    <w:rsid w:val="00CD6396"/>
    <w:rsid w:val="00D013E8"/>
    <w:rsid w:val="00D0312B"/>
    <w:rsid w:val="00D15FF5"/>
    <w:rsid w:val="00D163C8"/>
    <w:rsid w:val="00D67D05"/>
    <w:rsid w:val="00D70827"/>
    <w:rsid w:val="00DA2AB4"/>
    <w:rsid w:val="00DA53BE"/>
    <w:rsid w:val="00E03898"/>
    <w:rsid w:val="00E06968"/>
    <w:rsid w:val="00E251DA"/>
    <w:rsid w:val="00E3267D"/>
    <w:rsid w:val="00E33AB4"/>
    <w:rsid w:val="00E342C5"/>
    <w:rsid w:val="00E37BE2"/>
    <w:rsid w:val="00E51453"/>
    <w:rsid w:val="00E52D01"/>
    <w:rsid w:val="00E6541F"/>
    <w:rsid w:val="00E911E4"/>
    <w:rsid w:val="00E92F9E"/>
    <w:rsid w:val="00EF0BBC"/>
    <w:rsid w:val="00F16B1B"/>
    <w:rsid w:val="00F22013"/>
    <w:rsid w:val="00F2401C"/>
    <w:rsid w:val="00F3041E"/>
    <w:rsid w:val="00F30AC2"/>
    <w:rsid w:val="00F36A96"/>
    <w:rsid w:val="00F45865"/>
    <w:rsid w:val="00F45F71"/>
    <w:rsid w:val="00F64A1D"/>
    <w:rsid w:val="00F844D4"/>
    <w:rsid w:val="00F84EAE"/>
    <w:rsid w:val="00F85572"/>
    <w:rsid w:val="00F966CD"/>
    <w:rsid w:val="00FB081A"/>
    <w:rsid w:val="00FB77BF"/>
    <w:rsid w:val="00FB7A8A"/>
    <w:rsid w:val="00FC16E0"/>
    <w:rsid w:val="00FC675F"/>
    <w:rsid w:val="00FE7D47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C735-3894-4EEA-B042-498EB94F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4</TotalTime>
  <Pages>1</Pages>
  <Words>229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4</cp:revision>
  <cp:lastPrinted>2015-07-20T07:04:00Z</cp:lastPrinted>
  <dcterms:created xsi:type="dcterms:W3CDTF">2015-07-22T07:24:00Z</dcterms:created>
  <dcterms:modified xsi:type="dcterms:W3CDTF">2015-07-31T08:27:00Z</dcterms:modified>
</cp:coreProperties>
</file>