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311" w:rsidRDefault="009930A2">
      <w:r>
        <w:t>2015 M. GEGUŽĖS 20 D. ETIKOS IR PROCEDŪRŲ KOMISIJOS POSĖDIS</w:t>
      </w:r>
    </w:p>
    <w:p w:rsidR="009930A2" w:rsidRDefault="009930A2"/>
    <w:p w:rsidR="009930A2" w:rsidRDefault="009930A2" w:rsidP="009930A2">
      <w:pPr>
        <w:spacing w:line="360" w:lineRule="auto"/>
        <w:ind w:firstLine="851"/>
        <w:jc w:val="both"/>
      </w:pPr>
    </w:p>
    <w:p w:rsidR="009930A2" w:rsidRDefault="009930A2" w:rsidP="009930A2">
      <w:pPr>
        <w:spacing w:line="360" w:lineRule="auto"/>
        <w:ind w:firstLine="851"/>
        <w:jc w:val="both"/>
      </w:pPr>
      <w:r>
        <w:t>Seimo Etikos ir procedūrų komisija 2015 m. gegužės 20 d. vykusiame posėdyje Komisijos pirmininku</w:t>
      </w:r>
      <w:r w:rsidRPr="009930A2">
        <w:t xml:space="preserve"> </w:t>
      </w:r>
      <w:r>
        <w:t>išrinko</w:t>
      </w:r>
      <w:r>
        <w:t xml:space="preserve"> Leonardą </w:t>
      </w:r>
      <w:proofErr w:type="spellStart"/>
      <w:r>
        <w:t>Talmontą</w:t>
      </w:r>
      <w:proofErr w:type="spellEnd"/>
      <w:r>
        <w:t xml:space="preserve"> (balsavimo rezultatai už – 7, prieš – 0, susilaikė – 3).</w:t>
      </w:r>
    </w:p>
    <w:p w:rsidR="009930A2" w:rsidRDefault="009930A2" w:rsidP="009930A2">
      <w:pPr>
        <w:spacing w:line="360" w:lineRule="auto"/>
        <w:ind w:firstLine="851"/>
        <w:jc w:val="both"/>
      </w:pPr>
      <w:r>
        <w:t>Seimo Etikos ir procedūrų komisija 2015 m. gegužės 20 d. vykusiame posėdyje Komisijos pirminink</w:t>
      </w:r>
      <w:r>
        <w:t>o pavaduotoja</w:t>
      </w:r>
      <w:r w:rsidRPr="009930A2">
        <w:t xml:space="preserve"> </w:t>
      </w:r>
      <w:r>
        <w:t xml:space="preserve">išrinko </w:t>
      </w:r>
      <w:r>
        <w:t>Orintą Leiputę</w:t>
      </w:r>
      <w:r>
        <w:t xml:space="preserve"> (balsavimo rezultatai už – </w:t>
      </w:r>
      <w:r>
        <w:t>10</w:t>
      </w:r>
      <w:r>
        <w:t xml:space="preserve">, prieš – 0, susilaikė – </w:t>
      </w:r>
      <w:r>
        <w:t>0</w:t>
      </w:r>
      <w:r>
        <w:t>).</w:t>
      </w:r>
    </w:p>
    <w:p w:rsidR="007A5311" w:rsidRDefault="007A5311">
      <w:pPr>
        <w:tabs>
          <w:tab w:val="left" w:pos="567"/>
        </w:tabs>
        <w:spacing w:before="60"/>
        <w:ind w:right="11"/>
        <w:rPr>
          <w:spacing w:val="4"/>
        </w:rPr>
      </w:pPr>
      <w:bookmarkStart w:id="0" w:name="_GoBack"/>
      <w:bookmarkEnd w:id="0"/>
    </w:p>
    <w:p w:rsidR="007A5311" w:rsidRDefault="007A5311">
      <w:pPr>
        <w:tabs>
          <w:tab w:val="left" w:pos="567"/>
        </w:tabs>
        <w:spacing w:before="60"/>
        <w:ind w:right="11"/>
        <w:rPr>
          <w:spacing w:val="4"/>
        </w:rPr>
      </w:pPr>
    </w:p>
    <w:p w:rsidR="0091723F" w:rsidRDefault="0091723F">
      <w:pPr>
        <w:tabs>
          <w:tab w:val="left" w:pos="567"/>
        </w:tabs>
        <w:spacing w:before="60"/>
        <w:ind w:right="11"/>
      </w:pPr>
    </w:p>
    <w:sectPr w:rsidR="0091723F">
      <w:footerReference w:type="default" r:id="rId7"/>
      <w:pgSz w:w="11907" w:h="16834" w:code="9"/>
      <w:pgMar w:top="1134" w:right="567" w:bottom="1134" w:left="1701" w:header="680" w:footer="680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849" w:rsidRDefault="00C36849">
      <w:r>
        <w:separator/>
      </w:r>
    </w:p>
  </w:endnote>
  <w:endnote w:type="continuationSeparator" w:id="0">
    <w:p w:rsidR="00C36849" w:rsidRDefault="00C36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311" w:rsidRDefault="007A5311">
    <w:pPr>
      <w:pStyle w:val="Porat"/>
      <w:framePr w:wrap="around" w:vAnchor="text" w:hAnchor="margin" w:xAlign="center" w:y="1"/>
      <w:rPr>
        <w:rStyle w:val="Puslapionumeris"/>
      </w:rPr>
    </w:pPr>
  </w:p>
  <w:p w:rsidR="007A5311" w:rsidRDefault="007A5311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849" w:rsidRDefault="00C36849">
      <w:r>
        <w:separator/>
      </w:r>
    </w:p>
  </w:footnote>
  <w:footnote w:type="continuationSeparator" w:id="0">
    <w:p w:rsidR="00C36849" w:rsidRDefault="00C36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134"/>
  <w:hyphenationZone w:val="396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49"/>
    <w:rsid w:val="002E7C53"/>
    <w:rsid w:val="00604F61"/>
    <w:rsid w:val="006C08E7"/>
    <w:rsid w:val="007A5311"/>
    <w:rsid w:val="0091723F"/>
    <w:rsid w:val="009930A2"/>
    <w:rsid w:val="00C36849"/>
    <w:rsid w:val="00FA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character" w:styleId="Puslapionumeris">
    <w:name w:val="page number"/>
    <w:basedOn w:val="Numatytasispastraiposriftas"/>
    <w:semiHidden/>
  </w:style>
  <w:style w:type="paragraph" w:styleId="Pavadinimas">
    <w:name w:val="Title"/>
    <w:basedOn w:val="prastasis"/>
    <w:qFormat/>
    <w:pPr>
      <w:jc w:val="center"/>
    </w:pPr>
    <w:rPr>
      <w:b/>
      <w:szCs w:val="20"/>
    </w:rPr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character" w:styleId="Puslapionumeris">
    <w:name w:val="page number"/>
    <w:basedOn w:val="Numatytasispastraiposriftas"/>
    <w:semiHidden/>
  </w:style>
  <w:style w:type="paragraph" w:styleId="Pavadinimas">
    <w:name w:val="Title"/>
    <w:basedOn w:val="prastasis"/>
    <w:qFormat/>
    <w:pPr>
      <w:jc w:val="center"/>
    </w:pPr>
    <w:rPr>
      <w:b/>
      <w:szCs w:val="20"/>
    </w:rPr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DOKUMENT&#370;%20FORMOS%20IR%20PAVYZD&#381;IAI\I&#353;ra&#353;o%20pavyzdys%20(dalijimui%20Seime)%20.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Išrašo pavyzdys (dalijimui Seime) ..dot</Template>
  <TotalTime>0</TotalTime>
  <Pages>1</Pages>
  <Words>277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MISIŪNIENĖ Vita</dc:creator>
  <cp:lastModifiedBy>MISIŪNIENĖ Vita</cp:lastModifiedBy>
  <cp:revision>2</cp:revision>
  <cp:lastPrinted>2015-05-20T10:35:00Z</cp:lastPrinted>
  <dcterms:created xsi:type="dcterms:W3CDTF">2015-05-20T13:24:00Z</dcterms:created>
  <dcterms:modified xsi:type="dcterms:W3CDTF">2015-05-20T13:24:00Z</dcterms:modified>
</cp:coreProperties>
</file>