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AB" w:rsidRDefault="001B08C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 wp14:anchorId="038584E7" wp14:editId="34484FE2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F0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LIETUVOS RESPUBLIKOS SEIMO</w:t>
      </w:r>
    </w:p>
    <w:p w:rsidR="00A100AB" w:rsidRDefault="00A100AB" w:rsidP="00974AF0">
      <w:pPr>
        <w:pStyle w:val="Antrat"/>
        <w:spacing w:before="0" w:line="240" w:lineRule="auto"/>
        <w:ind w:right="0"/>
        <w:rPr>
          <w:sz w:val="24"/>
        </w:rPr>
      </w:pPr>
      <w:r>
        <w:rPr>
          <w:sz w:val="24"/>
        </w:rPr>
        <w:t>ETIKOS IR PROCEDŪRŲ KOMISIJA</w:t>
      </w:r>
    </w:p>
    <w:p w:rsidR="002F31E6" w:rsidRDefault="002F31E6">
      <w:pPr>
        <w:rPr>
          <w:rFonts w:ascii="Times New Roman" w:hAnsi="Times New Roman"/>
          <w:sz w:val="24"/>
        </w:rPr>
      </w:pP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C65644">
        <w:rPr>
          <w:rFonts w:ascii="Times New Roman" w:hAnsi="Times New Roman"/>
          <w:b/>
          <w:sz w:val="24"/>
        </w:rPr>
        <w:t>PAŽYMA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DĖL SEIMO NARIŲ DALYVAVIMO SEIMO POSĖDŽIUOSE </w:t>
      </w:r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201</w:t>
      </w:r>
      <w:r w:rsidR="00483F2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M. </w:t>
      </w:r>
      <w:r w:rsidR="00D013E8">
        <w:rPr>
          <w:rFonts w:ascii="Times New Roman" w:hAnsi="Times New Roman"/>
          <w:b/>
          <w:sz w:val="24"/>
        </w:rPr>
        <w:t>VASARIO</w:t>
      </w:r>
      <w:r w:rsidR="00676450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MĖNESĮ</w:t>
      </w:r>
    </w:p>
    <w:p w:rsidR="00C65644" w:rsidRDefault="00C65644" w:rsidP="00C65644">
      <w:pPr>
        <w:jc w:val="center"/>
        <w:rPr>
          <w:rFonts w:ascii="Times New Roman" w:hAnsi="Times New Roman"/>
          <w:b/>
          <w:sz w:val="24"/>
        </w:rPr>
      </w:pPr>
    </w:p>
    <w:p w:rsidR="00C65644" w:rsidRPr="00C65644" w:rsidRDefault="00C65644" w:rsidP="00974AF0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201</w:t>
      </w:r>
      <w:r w:rsidR="00D15FF5">
        <w:rPr>
          <w:rFonts w:ascii="Times New Roman" w:hAnsi="Times New Roman"/>
          <w:sz w:val="24"/>
        </w:rPr>
        <w:t>5</w:t>
      </w:r>
      <w:r w:rsidRPr="00C65644">
        <w:rPr>
          <w:rFonts w:ascii="Times New Roman" w:hAnsi="Times New Roman"/>
          <w:sz w:val="24"/>
        </w:rPr>
        <w:t>-</w:t>
      </w:r>
      <w:r w:rsidR="00D15FF5">
        <w:rPr>
          <w:rFonts w:ascii="Times New Roman" w:hAnsi="Times New Roman"/>
          <w:sz w:val="24"/>
        </w:rPr>
        <w:t>0</w:t>
      </w:r>
      <w:r w:rsidR="00D013E8">
        <w:rPr>
          <w:rFonts w:ascii="Times New Roman" w:hAnsi="Times New Roman"/>
          <w:sz w:val="24"/>
        </w:rPr>
        <w:t>3</w:t>
      </w:r>
      <w:r w:rsidRPr="00C65644">
        <w:rPr>
          <w:rFonts w:ascii="Times New Roman" w:hAnsi="Times New Roman"/>
          <w:sz w:val="24"/>
        </w:rPr>
        <w:t>-</w:t>
      </w:r>
      <w:r w:rsidR="00817A96">
        <w:rPr>
          <w:rFonts w:ascii="Times New Roman" w:hAnsi="Times New Roman"/>
          <w:sz w:val="24"/>
        </w:rPr>
        <w:t>18</w:t>
      </w:r>
      <w:bookmarkStart w:id="0" w:name="_GoBack"/>
      <w:bookmarkEnd w:id="0"/>
    </w:p>
    <w:p w:rsidR="00C65644" w:rsidRDefault="00C65644" w:rsidP="00974AF0">
      <w:pPr>
        <w:spacing w:line="240" w:lineRule="auto"/>
        <w:jc w:val="center"/>
        <w:rPr>
          <w:rFonts w:ascii="Times New Roman" w:hAnsi="Times New Roman"/>
          <w:sz w:val="24"/>
        </w:rPr>
      </w:pPr>
      <w:r w:rsidRPr="00C65644">
        <w:rPr>
          <w:rFonts w:ascii="Times New Roman" w:hAnsi="Times New Roman"/>
          <w:sz w:val="24"/>
        </w:rPr>
        <w:t>Vilnius</w:t>
      </w:r>
    </w:p>
    <w:p w:rsidR="00C65644" w:rsidRDefault="00C65644" w:rsidP="00C65644">
      <w:pPr>
        <w:jc w:val="center"/>
        <w:rPr>
          <w:rFonts w:ascii="Times New Roman" w:hAnsi="Times New Roman"/>
          <w:sz w:val="24"/>
        </w:rPr>
      </w:pPr>
    </w:p>
    <w:p w:rsidR="00C65644" w:rsidRPr="0072032E" w:rsidRDefault="00646FD2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</w:t>
      </w:r>
      <w:r w:rsidR="00974AF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m. </w:t>
      </w:r>
      <w:r w:rsidR="00D013E8">
        <w:rPr>
          <w:rFonts w:ascii="Times New Roman" w:hAnsi="Times New Roman"/>
          <w:sz w:val="24"/>
        </w:rPr>
        <w:t>vasario</w:t>
      </w:r>
      <w:r w:rsidR="004A26FD">
        <w:rPr>
          <w:rFonts w:ascii="Times New Roman" w:hAnsi="Times New Roman"/>
          <w:sz w:val="24"/>
        </w:rPr>
        <w:t xml:space="preserve"> mėn. </w:t>
      </w:r>
      <w:r w:rsidR="00974AF0">
        <w:rPr>
          <w:rFonts w:ascii="Times New Roman" w:hAnsi="Times New Roman"/>
          <w:sz w:val="24"/>
        </w:rPr>
        <w:t>Seimo plenariniai posėdžiai nevyko.</w:t>
      </w:r>
    </w:p>
    <w:p w:rsidR="00BF4260" w:rsidRDefault="00974AF0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Sausio</w:t>
      </w:r>
      <w:r w:rsidR="00676450">
        <w:rPr>
          <w:rFonts w:ascii="Times New Roman" w:hAnsi="Times New Roman"/>
          <w:sz w:val="24"/>
        </w:rPr>
        <w:t xml:space="preserve"> </w:t>
      </w:r>
      <w:r w:rsidR="00BF4260">
        <w:rPr>
          <w:rFonts w:ascii="Times New Roman" w:hAnsi="Times New Roman"/>
          <w:sz w:val="24"/>
        </w:rPr>
        <w:t>mėnesį į užsienio koman</w:t>
      </w:r>
      <w:r w:rsidR="00676450">
        <w:rPr>
          <w:rFonts w:ascii="Times New Roman" w:hAnsi="Times New Roman"/>
          <w:sz w:val="24"/>
        </w:rPr>
        <w:t>diruotes ir išvykas buvo išvykę</w:t>
      </w:r>
      <w:r w:rsidR="00BF4260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2</w:t>
      </w:r>
      <w:r w:rsidR="000E6FC8">
        <w:rPr>
          <w:rFonts w:ascii="Times New Roman" w:hAnsi="Times New Roman"/>
          <w:sz w:val="24"/>
        </w:rPr>
        <w:t>5</w:t>
      </w:r>
      <w:r w:rsidR="00BF4260">
        <w:rPr>
          <w:rFonts w:ascii="Times New Roman" w:hAnsi="Times New Roman"/>
          <w:sz w:val="24"/>
        </w:rPr>
        <w:t xml:space="preserve"> Seimo </w:t>
      </w:r>
      <w:r w:rsidR="00C20A31">
        <w:rPr>
          <w:rFonts w:ascii="Times New Roman" w:hAnsi="Times New Roman"/>
          <w:sz w:val="24"/>
        </w:rPr>
        <w:t>nariai</w:t>
      </w:r>
      <w:r w:rsidR="00BF4260">
        <w:rPr>
          <w:rFonts w:ascii="Times New Roman" w:hAnsi="Times New Roman"/>
          <w:sz w:val="24"/>
        </w:rPr>
        <w:t>.</w:t>
      </w:r>
      <w:r w:rsidR="00676450">
        <w:rPr>
          <w:rFonts w:ascii="Times New Roman" w:hAnsi="Times New Roman"/>
          <w:sz w:val="24"/>
        </w:rPr>
        <w:t xml:space="preserve"> </w:t>
      </w:r>
      <w:r w:rsidR="00483F22">
        <w:rPr>
          <w:rFonts w:ascii="Times New Roman" w:hAnsi="Times New Roman"/>
          <w:sz w:val="24"/>
        </w:rPr>
        <w:t>21</w:t>
      </w:r>
      <w:r w:rsidR="00C20A31">
        <w:rPr>
          <w:rFonts w:ascii="Times New Roman" w:hAnsi="Times New Roman"/>
          <w:sz w:val="24"/>
        </w:rPr>
        <w:t xml:space="preserve"> kart</w:t>
      </w:r>
      <w:r w:rsidR="00483F22">
        <w:rPr>
          <w:rFonts w:ascii="Times New Roman" w:hAnsi="Times New Roman"/>
          <w:sz w:val="24"/>
        </w:rPr>
        <w:t>ą</w:t>
      </w:r>
      <w:r w:rsidR="00733766">
        <w:rPr>
          <w:rFonts w:ascii="Times New Roman" w:hAnsi="Times New Roman"/>
          <w:sz w:val="24"/>
        </w:rPr>
        <w:t xml:space="preserve"> Seimo valdyba Seimo narius buvo išsiuntusi į komandiruotes ir </w:t>
      </w:r>
      <w:r w:rsidR="000E6FC8">
        <w:rPr>
          <w:rFonts w:ascii="Times New Roman" w:hAnsi="Times New Roman"/>
          <w:sz w:val="24"/>
        </w:rPr>
        <w:t>5</w:t>
      </w:r>
      <w:r w:rsidR="00620572">
        <w:rPr>
          <w:rFonts w:ascii="Times New Roman" w:hAnsi="Times New Roman"/>
          <w:sz w:val="24"/>
        </w:rPr>
        <w:t xml:space="preserve"> kart</w:t>
      </w:r>
      <w:r w:rsidR="00BC0A05">
        <w:rPr>
          <w:rFonts w:ascii="Times New Roman" w:hAnsi="Times New Roman"/>
          <w:sz w:val="24"/>
        </w:rPr>
        <w:t>us</w:t>
      </w:r>
      <w:r w:rsidR="00733766">
        <w:rPr>
          <w:rFonts w:ascii="Times New Roman" w:hAnsi="Times New Roman"/>
          <w:sz w:val="24"/>
        </w:rPr>
        <w:t xml:space="preserve"> Seimo nariams buvo leista vykti į užsienio</w:t>
      </w:r>
      <w:r w:rsidR="00C57DDC">
        <w:rPr>
          <w:rFonts w:ascii="Times New Roman" w:hAnsi="Times New Roman"/>
          <w:sz w:val="24"/>
        </w:rPr>
        <w:t xml:space="preserve"> </w:t>
      </w:r>
      <w:r w:rsidR="00733766">
        <w:rPr>
          <w:rFonts w:ascii="Times New Roman" w:hAnsi="Times New Roman"/>
          <w:sz w:val="24"/>
        </w:rPr>
        <w:t xml:space="preserve">keliones. </w:t>
      </w:r>
    </w:p>
    <w:p w:rsidR="000E6FC8" w:rsidRDefault="00BE0F2E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Pagal komitetų pirmininkų pateiktą informaciją</w:t>
      </w:r>
      <w:r w:rsidR="00FF3618">
        <w:rPr>
          <w:rFonts w:ascii="Times New Roman" w:hAnsi="Times New Roman"/>
          <w:sz w:val="24"/>
        </w:rPr>
        <w:t xml:space="preserve"> </w:t>
      </w:r>
      <w:r w:rsidR="000F3B11">
        <w:rPr>
          <w:rFonts w:ascii="Times New Roman" w:hAnsi="Times New Roman"/>
          <w:sz w:val="24"/>
        </w:rPr>
        <w:t xml:space="preserve">Europos reikalų komitete vyko </w:t>
      </w:r>
      <w:r w:rsidR="000E6FC8">
        <w:rPr>
          <w:rFonts w:ascii="Times New Roman" w:hAnsi="Times New Roman"/>
          <w:sz w:val="24"/>
        </w:rPr>
        <w:t>3</w:t>
      </w:r>
      <w:r w:rsidR="0072032E">
        <w:rPr>
          <w:rFonts w:ascii="Times New Roman" w:hAnsi="Times New Roman"/>
          <w:sz w:val="24"/>
        </w:rPr>
        <w:t xml:space="preserve"> posėdžiai, iš kurių</w:t>
      </w:r>
      <w:r w:rsidR="000E6FC8">
        <w:rPr>
          <w:rFonts w:ascii="Times New Roman" w:hAnsi="Times New Roman"/>
          <w:sz w:val="24"/>
        </w:rPr>
        <w:t xml:space="preserve"> be pateisinamos priežasties po tris praleido Seimo nariai Vydas Gedvilas, Andrius Kubilius, Valerijus </w:t>
      </w:r>
      <w:proofErr w:type="spellStart"/>
      <w:r w:rsidR="000E6FC8">
        <w:rPr>
          <w:rFonts w:ascii="Times New Roman" w:hAnsi="Times New Roman"/>
          <w:sz w:val="24"/>
        </w:rPr>
        <w:t>Simulikas</w:t>
      </w:r>
      <w:proofErr w:type="spellEnd"/>
      <w:r w:rsidR="000E6FC8">
        <w:rPr>
          <w:rFonts w:ascii="Times New Roman" w:hAnsi="Times New Roman"/>
          <w:sz w:val="24"/>
        </w:rPr>
        <w:t xml:space="preserve">, </w:t>
      </w:r>
      <w:r w:rsidR="00483F22">
        <w:rPr>
          <w:rFonts w:ascii="Times New Roman" w:hAnsi="Times New Roman"/>
          <w:sz w:val="24"/>
        </w:rPr>
        <w:t>po</w:t>
      </w:r>
      <w:r w:rsidR="000E6FC8">
        <w:rPr>
          <w:rFonts w:ascii="Times New Roman" w:hAnsi="Times New Roman"/>
          <w:sz w:val="24"/>
        </w:rPr>
        <w:t xml:space="preserve"> du praleido Seimo nariai Audronius Ažubalis, Arminas Lydeka, Kęstutis Masiulis, </w:t>
      </w:r>
      <w:proofErr w:type="spellStart"/>
      <w:r w:rsidR="000E6FC8">
        <w:rPr>
          <w:rFonts w:ascii="Times New Roman" w:hAnsi="Times New Roman"/>
          <w:sz w:val="24"/>
        </w:rPr>
        <w:t>Jaroslavas</w:t>
      </w:r>
      <w:proofErr w:type="spellEnd"/>
      <w:r w:rsidR="000E6FC8">
        <w:rPr>
          <w:rFonts w:ascii="Times New Roman" w:hAnsi="Times New Roman"/>
          <w:sz w:val="24"/>
        </w:rPr>
        <w:t xml:space="preserve"> Narkevičius, Marija Aušrinė Pavilionienė, Emanuelis Zingeris, po</w:t>
      </w:r>
      <w:r w:rsidR="00483F22">
        <w:rPr>
          <w:rFonts w:ascii="Times New Roman" w:hAnsi="Times New Roman"/>
          <w:sz w:val="24"/>
        </w:rPr>
        <w:t xml:space="preserve"> vieną </w:t>
      </w:r>
      <w:r w:rsidR="0072032E">
        <w:rPr>
          <w:rFonts w:ascii="Times New Roman" w:hAnsi="Times New Roman"/>
          <w:sz w:val="24"/>
        </w:rPr>
        <w:t xml:space="preserve">praleido Seimo nariai </w:t>
      </w:r>
      <w:r w:rsidR="000E6FC8">
        <w:rPr>
          <w:rFonts w:ascii="Times New Roman" w:hAnsi="Times New Roman"/>
          <w:sz w:val="24"/>
        </w:rPr>
        <w:t>Linas Balsys, Benediktas Juodka, Andrius Mazuronis, Birutė Vėsaitė</w:t>
      </w:r>
      <w:r w:rsidR="0072032E">
        <w:rPr>
          <w:rFonts w:ascii="Times New Roman" w:hAnsi="Times New Roman"/>
          <w:sz w:val="24"/>
        </w:rPr>
        <w:t xml:space="preserve">. </w:t>
      </w:r>
    </w:p>
    <w:p w:rsidR="0084543E" w:rsidRDefault="000E6FC8" w:rsidP="000D2FDD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</w:t>
      </w:r>
      <w:r w:rsidR="0084543E">
        <w:rPr>
          <w:rFonts w:ascii="Times New Roman" w:hAnsi="Times New Roman"/>
          <w:sz w:val="24"/>
        </w:rPr>
        <w:t xml:space="preserve">omisijų pirmininkų pateiktą informaciją Antikorupcijos komisijoje sausio mėnesį vyko 1 posėdis, kuriame be svarbios pateisinamos priežasties nedalyvavo Seimo nariai Virginija </w:t>
      </w:r>
      <w:proofErr w:type="spellStart"/>
      <w:r w:rsidR="0084543E">
        <w:rPr>
          <w:rFonts w:ascii="Times New Roman" w:hAnsi="Times New Roman"/>
          <w:sz w:val="24"/>
        </w:rPr>
        <w:t>Baltraitienė</w:t>
      </w:r>
      <w:proofErr w:type="spellEnd"/>
      <w:r w:rsidR="0084543E">
        <w:rPr>
          <w:rFonts w:ascii="Times New Roman" w:hAnsi="Times New Roman"/>
          <w:sz w:val="24"/>
        </w:rPr>
        <w:t xml:space="preserve">, Agnė </w:t>
      </w:r>
      <w:proofErr w:type="spellStart"/>
      <w:r w:rsidR="0084543E">
        <w:rPr>
          <w:rFonts w:ascii="Times New Roman" w:hAnsi="Times New Roman"/>
          <w:sz w:val="24"/>
        </w:rPr>
        <w:t>Bilotaitė</w:t>
      </w:r>
      <w:proofErr w:type="spellEnd"/>
      <w:r w:rsidR="0084543E">
        <w:rPr>
          <w:rFonts w:ascii="Times New Roman" w:hAnsi="Times New Roman"/>
          <w:sz w:val="24"/>
        </w:rPr>
        <w:t xml:space="preserve">, Bronius Bradauskas, Vanda </w:t>
      </w:r>
      <w:proofErr w:type="spellStart"/>
      <w:r w:rsidR="0084543E">
        <w:rPr>
          <w:rFonts w:ascii="Times New Roman" w:hAnsi="Times New Roman"/>
          <w:sz w:val="24"/>
        </w:rPr>
        <w:t>Kravčionok</w:t>
      </w:r>
      <w:proofErr w:type="spellEnd"/>
      <w:r w:rsidR="0084543E">
        <w:rPr>
          <w:rFonts w:ascii="Times New Roman" w:hAnsi="Times New Roman"/>
          <w:sz w:val="24"/>
        </w:rPr>
        <w:t>.</w:t>
      </w:r>
    </w:p>
    <w:p w:rsidR="00B64863" w:rsidRDefault="00B64863" w:rsidP="0084543E">
      <w:pPr>
        <w:ind w:firstLine="85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Vadovaudamiesi Lietuvos Respublikos Seimo statuto 11 straipsnio 6 dalies</w:t>
      </w:r>
      <w:r w:rsidR="000D2FDD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15</w:t>
      </w:r>
      <w:r>
        <w:rPr>
          <w:rFonts w:ascii="Times New Roman" w:hAnsi="Times New Roman"/>
          <w:sz w:val="24"/>
          <w:vertAlign w:val="superscript"/>
        </w:rPr>
        <w:t>1</w:t>
      </w:r>
      <w:r>
        <w:rPr>
          <w:rFonts w:ascii="Times New Roman" w:hAnsi="Times New Roman"/>
          <w:b/>
          <w:sz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</w:rPr>
        <w:t xml:space="preserve"> </w:t>
      </w:r>
      <w:r w:rsidRPr="00B64863">
        <w:rPr>
          <w:rFonts w:ascii="Times New Roman" w:hAnsi="Times New Roman"/>
          <w:sz w:val="24"/>
        </w:rPr>
        <w:t>straipsnio</w:t>
      </w:r>
      <w:r>
        <w:rPr>
          <w:rFonts w:ascii="Times New Roman" w:hAnsi="Times New Roman"/>
          <w:sz w:val="24"/>
        </w:rPr>
        <w:t xml:space="preserve"> 1 dalies nuostatomis </w:t>
      </w:r>
      <w:r w:rsidRPr="00B64863">
        <w:rPr>
          <w:rFonts w:ascii="Times New Roman" w:hAnsi="Times New Roman"/>
          <w:b/>
          <w:sz w:val="24"/>
        </w:rPr>
        <w:t>pranešame:</w:t>
      </w:r>
    </w:p>
    <w:p w:rsidR="000D2FDD" w:rsidRDefault="000D2FDD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Pr="00C57DDC">
        <w:t xml:space="preserve"> </w:t>
      </w:r>
      <w:r w:rsidRPr="00C57DDC">
        <w:rPr>
          <w:rFonts w:ascii="Times New Roman" w:hAnsi="Times New Roman"/>
          <w:sz w:val="24"/>
        </w:rPr>
        <w:t>201</w:t>
      </w:r>
      <w:r w:rsidR="00483F22">
        <w:rPr>
          <w:rFonts w:ascii="Times New Roman" w:hAnsi="Times New Roman"/>
          <w:sz w:val="24"/>
        </w:rPr>
        <w:t>5</w:t>
      </w:r>
      <w:r w:rsidRPr="00C57DDC">
        <w:rPr>
          <w:rFonts w:ascii="Times New Roman" w:hAnsi="Times New Roman"/>
          <w:sz w:val="24"/>
        </w:rPr>
        <w:t xml:space="preserve"> m. </w:t>
      </w:r>
      <w:r w:rsidR="000E6FC8">
        <w:rPr>
          <w:rFonts w:ascii="Times New Roman" w:hAnsi="Times New Roman"/>
          <w:sz w:val="24"/>
        </w:rPr>
        <w:t>vasario</w:t>
      </w:r>
      <w:r w:rsidRPr="00C57DDC">
        <w:rPr>
          <w:rFonts w:ascii="Times New Roman" w:hAnsi="Times New Roman"/>
          <w:sz w:val="24"/>
        </w:rPr>
        <w:t xml:space="preserve"> mėnesį Seimo narys </w:t>
      </w:r>
      <w:r w:rsidR="000E6FC8">
        <w:rPr>
          <w:rFonts w:ascii="Times New Roman" w:hAnsi="Times New Roman"/>
          <w:sz w:val="24"/>
        </w:rPr>
        <w:t xml:space="preserve">Vydas Gedvilas </w:t>
      </w:r>
      <w:r w:rsidRPr="00C57DDC">
        <w:rPr>
          <w:rFonts w:ascii="Times New Roman" w:hAnsi="Times New Roman"/>
          <w:sz w:val="24"/>
        </w:rPr>
        <w:t xml:space="preserve"> be svarbios pateisinamos priežasties nedalyvavo </w:t>
      </w:r>
      <w:r w:rsidR="000E6FC8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(iš </w:t>
      </w:r>
      <w:r w:rsidR="000E6FC8">
        <w:rPr>
          <w:rFonts w:ascii="Times New Roman" w:hAnsi="Times New Roman"/>
          <w:sz w:val="24"/>
        </w:rPr>
        <w:t>3</w:t>
      </w:r>
      <w:r w:rsidRPr="00C57DDC">
        <w:rPr>
          <w:rFonts w:ascii="Times New Roman" w:hAnsi="Times New Roman"/>
          <w:sz w:val="24"/>
        </w:rPr>
        <w:t xml:space="preserve">) Seimo </w:t>
      </w:r>
      <w:r w:rsidR="000E6FC8">
        <w:rPr>
          <w:rFonts w:ascii="Times New Roman" w:hAnsi="Times New Roman"/>
          <w:sz w:val="24"/>
        </w:rPr>
        <w:t>Europos reikalų</w:t>
      </w:r>
      <w:r w:rsidR="00483F22">
        <w:rPr>
          <w:rFonts w:ascii="Times New Roman" w:hAnsi="Times New Roman"/>
          <w:sz w:val="24"/>
        </w:rPr>
        <w:t xml:space="preserve"> komiteto</w:t>
      </w:r>
      <w:r w:rsidRPr="00C57DDC">
        <w:rPr>
          <w:rFonts w:ascii="Times New Roman" w:hAnsi="Times New Roman"/>
          <w:sz w:val="24"/>
        </w:rPr>
        <w:t xml:space="preserve"> posėd</w:t>
      </w:r>
      <w:r w:rsidR="000E6FC8">
        <w:rPr>
          <w:rFonts w:ascii="Times New Roman" w:hAnsi="Times New Roman"/>
          <w:sz w:val="24"/>
        </w:rPr>
        <w:t>žiuose</w:t>
      </w:r>
      <w:r w:rsidRPr="00C57DDC">
        <w:rPr>
          <w:rFonts w:ascii="Times New Roman" w:hAnsi="Times New Roman"/>
          <w:sz w:val="24"/>
        </w:rPr>
        <w:t>.</w:t>
      </w:r>
    </w:p>
    <w:p w:rsidR="000D2FDD" w:rsidRDefault="000D2FDD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311A2B">
        <w:rPr>
          <w:rFonts w:ascii="Times New Roman" w:hAnsi="Times New Roman"/>
          <w:sz w:val="24"/>
        </w:rPr>
        <w:t>. 201</w:t>
      </w:r>
      <w:r w:rsidR="00483F22">
        <w:rPr>
          <w:rFonts w:ascii="Times New Roman" w:hAnsi="Times New Roman"/>
          <w:sz w:val="24"/>
        </w:rPr>
        <w:t>5</w:t>
      </w:r>
      <w:r w:rsidRPr="00311A2B">
        <w:rPr>
          <w:rFonts w:ascii="Times New Roman" w:hAnsi="Times New Roman"/>
          <w:sz w:val="24"/>
        </w:rPr>
        <w:t xml:space="preserve"> m. </w:t>
      </w:r>
      <w:r w:rsidR="000E6FC8">
        <w:rPr>
          <w:rFonts w:ascii="Times New Roman" w:hAnsi="Times New Roman"/>
          <w:sz w:val="24"/>
        </w:rPr>
        <w:t>vasario</w:t>
      </w:r>
      <w:r w:rsidRPr="00311A2B">
        <w:rPr>
          <w:rFonts w:ascii="Times New Roman" w:hAnsi="Times New Roman"/>
          <w:sz w:val="24"/>
        </w:rPr>
        <w:t xml:space="preserve"> mėnesį Seimo nar</w:t>
      </w:r>
      <w:r w:rsidR="00483F22">
        <w:rPr>
          <w:rFonts w:ascii="Times New Roman" w:hAnsi="Times New Roman"/>
          <w:sz w:val="24"/>
        </w:rPr>
        <w:t>ys</w:t>
      </w:r>
      <w:r w:rsidRPr="00311A2B">
        <w:rPr>
          <w:rFonts w:ascii="Times New Roman" w:hAnsi="Times New Roman"/>
          <w:sz w:val="24"/>
        </w:rPr>
        <w:t xml:space="preserve"> </w:t>
      </w:r>
      <w:r w:rsidR="000E6FC8">
        <w:rPr>
          <w:rFonts w:ascii="Times New Roman" w:hAnsi="Times New Roman"/>
          <w:sz w:val="24"/>
        </w:rPr>
        <w:t>Andrius Kubilius</w:t>
      </w:r>
      <w:r w:rsidRPr="00311A2B">
        <w:rPr>
          <w:rFonts w:ascii="Times New Roman" w:hAnsi="Times New Roman"/>
          <w:sz w:val="24"/>
        </w:rPr>
        <w:t xml:space="preserve"> be svarbios pateisinamos priežasties nedalyvavo </w:t>
      </w:r>
      <w:r w:rsidR="000E6FC8">
        <w:rPr>
          <w:rFonts w:ascii="Times New Roman" w:hAnsi="Times New Roman"/>
          <w:sz w:val="24"/>
        </w:rPr>
        <w:t>3</w:t>
      </w:r>
      <w:r w:rsidRPr="00311A2B">
        <w:rPr>
          <w:rFonts w:ascii="Times New Roman" w:hAnsi="Times New Roman"/>
          <w:sz w:val="24"/>
        </w:rPr>
        <w:t xml:space="preserve"> (iš </w:t>
      </w:r>
      <w:r w:rsidR="000E6FC8">
        <w:rPr>
          <w:rFonts w:ascii="Times New Roman" w:hAnsi="Times New Roman"/>
          <w:sz w:val="24"/>
        </w:rPr>
        <w:t>3</w:t>
      </w:r>
      <w:r w:rsidRPr="00311A2B">
        <w:rPr>
          <w:rFonts w:ascii="Times New Roman" w:hAnsi="Times New Roman"/>
          <w:sz w:val="24"/>
        </w:rPr>
        <w:t xml:space="preserve">) </w:t>
      </w:r>
      <w:r w:rsidR="00483F22" w:rsidRPr="00C57DDC">
        <w:rPr>
          <w:rFonts w:ascii="Times New Roman" w:hAnsi="Times New Roman"/>
          <w:sz w:val="24"/>
        </w:rPr>
        <w:t xml:space="preserve">Seimo </w:t>
      </w:r>
      <w:r w:rsidR="000E6FC8">
        <w:rPr>
          <w:rFonts w:ascii="Times New Roman" w:hAnsi="Times New Roman"/>
          <w:sz w:val="24"/>
        </w:rPr>
        <w:t>Europos reikalų</w:t>
      </w:r>
      <w:r w:rsidR="00483F22">
        <w:rPr>
          <w:rFonts w:ascii="Times New Roman" w:hAnsi="Times New Roman"/>
          <w:sz w:val="24"/>
        </w:rPr>
        <w:t xml:space="preserve"> komiteto</w:t>
      </w:r>
      <w:r w:rsidR="00483F22" w:rsidRPr="00C57DDC">
        <w:rPr>
          <w:rFonts w:ascii="Times New Roman" w:hAnsi="Times New Roman"/>
          <w:sz w:val="24"/>
        </w:rPr>
        <w:t xml:space="preserve"> posėd</w:t>
      </w:r>
      <w:r w:rsidR="000E6FC8">
        <w:rPr>
          <w:rFonts w:ascii="Times New Roman" w:hAnsi="Times New Roman"/>
          <w:sz w:val="24"/>
        </w:rPr>
        <w:t>žiuose</w:t>
      </w:r>
      <w:r w:rsidR="00483F22" w:rsidRPr="00C57DDC">
        <w:rPr>
          <w:rFonts w:ascii="Times New Roman" w:hAnsi="Times New Roman"/>
          <w:sz w:val="24"/>
        </w:rPr>
        <w:t>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2015 m. </w:t>
      </w:r>
      <w:r w:rsidR="00F45F71">
        <w:rPr>
          <w:rFonts w:ascii="Times New Roman" w:hAnsi="Times New Roman"/>
          <w:sz w:val="24"/>
        </w:rPr>
        <w:t>vasario</w:t>
      </w:r>
      <w:r>
        <w:rPr>
          <w:rFonts w:ascii="Times New Roman" w:hAnsi="Times New Roman"/>
          <w:sz w:val="24"/>
        </w:rPr>
        <w:t xml:space="preserve"> mėnesį Seimo nar</w:t>
      </w:r>
      <w:r w:rsidR="00F45F71">
        <w:rPr>
          <w:rFonts w:ascii="Times New Roman" w:hAnsi="Times New Roman"/>
          <w:sz w:val="24"/>
        </w:rPr>
        <w:t>ys</w:t>
      </w:r>
      <w:r>
        <w:rPr>
          <w:rFonts w:ascii="Times New Roman" w:hAnsi="Times New Roman"/>
          <w:sz w:val="24"/>
        </w:rPr>
        <w:t xml:space="preserve"> </w:t>
      </w:r>
      <w:r w:rsidR="00F45F71">
        <w:rPr>
          <w:rFonts w:ascii="Times New Roman" w:hAnsi="Times New Roman"/>
          <w:sz w:val="24"/>
        </w:rPr>
        <w:t xml:space="preserve">Valerijus </w:t>
      </w:r>
      <w:proofErr w:type="spellStart"/>
      <w:r w:rsidR="00F45F71">
        <w:rPr>
          <w:rFonts w:ascii="Times New Roman" w:hAnsi="Times New Roman"/>
          <w:sz w:val="24"/>
        </w:rPr>
        <w:t>Simulikas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</w:t>
      </w:r>
      <w:r w:rsidR="00F45F7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(iš </w:t>
      </w:r>
      <w:r w:rsidR="00F45F7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) Seimo  </w:t>
      </w:r>
      <w:r w:rsidR="00F45F71">
        <w:rPr>
          <w:rFonts w:ascii="Times New Roman" w:hAnsi="Times New Roman"/>
          <w:sz w:val="24"/>
        </w:rPr>
        <w:t>Europos reikalų komiteto</w:t>
      </w:r>
      <w:r>
        <w:rPr>
          <w:rFonts w:ascii="Times New Roman" w:hAnsi="Times New Roman"/>
          <w:sz w:val="24"/>
        </w:rPr>
        <w:t xml:space="preserve"> posėd</w:t>
      </w:r>
      <w:r w:rsidR="00F45F71">
        <w:rPr>
          <w:rFonts w:ascii="Times New Roman" w:hAnsi="Times New Roman"/>
          <w:sz w:val="24"/>
        </w:rPr>
        <w:t>žiuose.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2015 m. </w:t>
      </w:r>
      <w:r w:rsidR="00F45F71">
        <w:rPr>
          <w:rFonts w:ascii="Times New Roman" w:hAnsi="Times New Roman"/>
          <w:sz w:val="24"/>
        </w:rPr>
        <w:t>vasario</w:t>
      </w:r>
      <w:r>
        <w:rPr>
          <w:rFonts w:ascii="Times New Roman" w:hAnsi="Times New Roman"/>
          <w:sz w:val="24"/>
        </w:rPr>
        <w:t xml:space="preserve"> mėnesį Seimo nar</w:t>
      </w:r>
      <w:r w:rsidR="00F45F71">
        <w:rPr>
          <w:rFonts w:ascii="Times New Roman" w:hAnsi="Times New Roman"/>
          <w:sz w:val="24"/>
        </w:rPr>
        <w:t>ys</w:t>
      </w:r>
      <w:r>
        <w:rPr>
          <w:rFonts w:ascii="Times New Roman" w:hAnsi="Times New Roman"/>
          <w:sz w:val="24"/>
        </w:rPr>
        <w:t xml:space="preserve"> </w:t>
      </w:r>
      <w:r w:rsidR="00F45F71">
        <w:rPr>
          <w:rFonts w:ascii="Times New Roman" w:hAnsi="Times New Roman"/>
          <w:sz w:val="24"/>
        </w:rPr>
        <w:t>Audronius Ažubalis</w:t>
      </w:r>
      <w:r>
        <w:rPr>
          <w:rFonts w:ascii="Times New Roman" w:hAnsi="Times New Roman"/>
          <w:sz w:val="24"/>
        </w:rPr>
        <w:t xml:space="preserve"> be svarbios pateisinamos priežasties nedalyvavo </w:t>
      </w:r>
      <w:r w:rsidR="00F45F7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(iš </w:t>
      </w:r>
      <w:r w:rsidR="00F45F7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) Seimo </w:t>
      </w:r>
      <w:r w:rsidR="00F45F71">
        <w:rPr>
          <w:rFonts w:ascii="Times New Roman" w:hAnsi="Times New Roman"/>
          <w:sz w:val="24"/>
        </w:rPr>
        <w:t>Europos reikalų komiteto</w:t>
      </w:r>
      <w:r>
        <w:rPr>
          <w:rFonts w:ascii="Times New Roman" w:hAnsi="Times New Roman"/>
          <w:sz w:val="24"/>
        </w:rPr>
        <w:t xml:space="preserve"> posėd</w:t>
      </w:r>
      <w:r w:rsidR="00F45F71">
        <w:rPr>
          <w:rFonts w:ascii="Times New Roman" w:hAnsi="Times New Roman"/>
          <w:sz w:val="24"/>
        </w:rPr>
        <w:t>žiuose</w:t>
      </w:r>
      <w:r>
        <w:rPr>
          <w:rFonts w:ascii="Times New Roman" w:hAnsi="Times New Roman"/>
          <w:sz w:val="24"/>
        </w:rPr>
        <w:t>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2015 m. </w:t>
      </w:r>
      <w:r w:rsidR="00F45F71">
        <w:rPr>
          <w:rFonts w:ascii="Times New Roman" w:hAnsi="Times New Roman"/>
          <w:sz w:val="24"/>
        </w:rPr>
        <w:t>vasario</w:t>
      </w:r>
      <w:r>
        <w:rPr>
          <w:rFonts w:ascii="Times New Roman" w:hAnsi="Times New Roman"/>
          <w:sz w:val="24"/>
        </w:rPr>
        <w:t xml:space="preserve"> mėnesį Seimo narys </w:t>
      </w:r>
      <w:r w:rsidR="00F45F71">
        <w:rPr>
          <w:rFonts w:ascii="Times New Roman" w:hAnsi="Times New Roman"/>
          <w:sz w:val="24"/>
        </w:rPr>
        <w:t>Arminas Lydeka</w:t>
      </w:r>
      <w:r>
        <w:rPr>
          <w:rFonts w:ascii="Times New Roman" w:hAnsi="Times New Roman"/>
          <w:sz w:val="24"/>
        </w:rPr>
        <w:t xml:space="preserve"> be svarbios pateisinamos priežasties nedalyvavo </w:t>
      </w:r>
      <w:r w:rsidR="00F45F7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(iš </w:t>
      </w:r>
      <w:r w:rsidR="00F45F7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) Seimo </w:t>
      </w:r>
      <w:r w:rsidR="00F45F71">
        <w:rPr>
          <w:rFonts w:ascii="Times New Roman" w:hAnsi="Times New Roman"/>
          <w:sz w:val="24"/>
        </w:rPr>
        <w:t>Europos reikalų komiteto</w:t>
      </w:r>
      <w:r>
        <w:rPr>
          <w:rFonts w:ascii="Times New Roman" w:hAnsi="Times New Roman"/>
          <w:sz w:val="24"/>
        </w:rPr>
        <w:t xml:space="preserve"> posėd</w:t>
      </w:r>
      <w:r w:rsidR="00F45F71">
        <w:rPr>
          <w:rFonts w:ascii="Times New Roman" w:hAnsi="Times New Roman"/>
          <w:sz w:val="24"/>
        </w:rPr>
        <w:t>žiuose</w:t>
      </w:r>
      <w:r>
        <w:rPr>
          <w:rFonts w:ascii="Times New Roman" w:hAnsi="Times New Roman"/>
          <w:sz w:val="24"/>
        </w:rPr>
        <w:t>.</w:t>
      </w:r>
    </w:p>
    <w:p w:rsidR="0084543E" w:rsidRDefault="0084543E" w:rsidP="0084543E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6. 2015 m. </w:t>
      </w:r>
      <w:r w:rsidR="00F45F71">
        <w:rPr>
          <w:rFonts w:ascii="Times New Roman" w:hAnsi="Times New Roman"/>
          <w:sz w:val="24"/>
        </w:rPr>
        <w:t>vasario</w:t>
      </w:r>
      <w:r>
        <w:rPr>
          <w:rFonts w:ascii="Times New Roman" w:hAnsi="Times New Roman"/>
          <w:sz w:val="24"/>
        </w:rPr>
        <w:t xml:space="preserve"> mėnesį Seimo nar</w:t>
      </w:r>
      <w:r w:rsidR="00F45F71">
        <w:rPr>
          <w:rFonts w:ascii="Times New Roman" w:hAnsi="Times New Roman"/>
          <w:sz w:val="24"/>
        </w:rPr>
        <w:t>ys Kęstutis Masiulis</w:t>
      </w:r>
      <w:r>
        <w:rPr>
          <w:rFonts w:ascii="Times New Roman" w:hAnsi="Times New Roman"/>
          <w:sz w:val="24"/>
        </w:rPr>
        <w:t xml:space="preserve"> be svarbios pateisinamos priežasties nedalyvavo </w:t>
      </w:r>
      <w:r w:rsidR="00F45F71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(iš </w:t>
      </w:r>
      <w:r w:rsidR="00F45F7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) Seimo </w:t>
      </w:r>
      <w:r w:rsidR="00F45F71">
        <w:rPr>
          <w:rFonts w:ascii="Times New Roman" w:hAnsi="Times New Roman"/>
          <w:sz w:val="24"/>
        </w:rPr>
        <w:t>Europos reikalų komiteto</w:t>
      </w:r>
      <w:r>
        <w:rPr>
          <w:rFonts w:ascii="Times New Roman" w:hAnsi="Times New Roman"/>
          <w:sz w:val="24"/>
        </w:rPr>
        <w:t xml:space="preserve"> posėd</w:t>
      </w:r>
      <w:r w:rsidR="00F45F71">
        <w:rPr>
          <w:rFonts w:ascii="Times New Roman" w:hAnsi="Times New Roman"/>
          <w:sz w:val="24"/>
        </w:rPr>
        <w:t>žiuose</w:t>
      </w:r>
      <w:r>
        <w:rPr>
          <w:rFonts w:ascii="Times New Roman" w:hAnsi="Times New Roman"/>
          <w:sz w:val="24"/>
        </w:rPr>
        <w:t>.</w:t>
      </w:r>
    </w:p>
    <w:p w:rsidR="00F45F71" w:rsidRDefault="00F45F71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2015 m. vasario mėnesį Seimo narys </w:t>
      </w:r>
      <w:proofErr w:type="spellStart"/>
      <w:r>
        <w:rPr>
          <w:rFonts w:ascii="Times New Roman" w:hAnsi="Times New Roman"/>
          <w:sz w:val="24"/>
        </w:rPr>
        <w:t>Jaroslavas</w:t>
      </w:r>
      <w:proofErr w:type="spellEnd"/>
      <w:r>
        <w:rPr>
          <w:rFonts w:ascii="Times New Roman" w:hAnsi="Times New Roman"/>
          <w:sz w:val="24"/>
        </w:rPr>
        <w:t xml:space="preserve"> Narkevičius be svarbios pateisinamos priežasties nedalyvavo 2 (iš 3) Seimo Europos reikalų komiteto posėdžiuose.</w:t>
      </w:r>
    </w:p>
    <w:p w:rsidR="00F45F71" w:rsidRDefault="00F45F71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2015 m. vasario mėnesį Seimo narė Marija Aušrinė Pavilionienė be svarbios pateisinamos priežasties nedalyvavo 2 (iš 3) Seimo Europos reikalų komiteto posėdžiuose.</w:t>
      </w:r>
    </w:p>
    <w:p w:rsidR="00F45F71" w:rsidRDefault="00F45F71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2015 m. vasario mėnesį Seimo narys Emanuelis Zingeris be svarbios pateisinamos priežasties nedalyvavo 2 (iš 3) Seimo Europos reikalų komiteto posėdžiuose.</w:t>
      </w:r>
    </w:p>
    <w:p w:rsidR="00F16B1B" w:rsidRDefault="00F16B1B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 2015 m. vasario mėnesį Seimo narė Virginija </w:t>
      </w:r>
      <w:proofErr w:type="spellStart"/>
      <w:r>
        <w:rPr>
          <w:rFonts w:ascii="Times New Roman" w:hAnsi="Times New Roman"/>
          <w:sz w:val="24"/>
        </w:rPr>
        <w:t>Baltraitienė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1 (iš 1) Seimo Antikorupcijos komisijos posėdyje.</w:t>
      </w:r>
    </w:p>
    <w:p w:rsidR="00F16B1B" w:rsidRDefault="00F16B1B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 2015 m. vasario mėnesį Seimo narė Agnė </w:t>
      </w:r>
      <w:proofErr w:type="spellStart"/>
      <w:r>
        <w:rPr>
          <w:rFonts w:ascii="Times New Roman" w:hAnsi="Times New Roman"/>
          <w:sz w:val="24"/>
        </w:rPr>
        <w:t>Bilotaitė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1 (iš 1) Seimo Antikorupcijos komisijos posėdyje.</w:t>
      </w:r>
    </w:p>
    <w:p w:rsidR="00F16B1B" w:rsidRDefault="00F16B1B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 2015 m. vasario mėnesį Seimo narys Bronius Bradauskas be svarbios pateisinamos priežasties nedalyvavo 1 (iš 1) Seimo Antikorupcijos komisijos posėdyje.</w:t>
      </w:r>
    </w:p>
    <w:p w:rsidR="00F16B1B" w:rsidRDefault="00F16B1B" w:rsidP="00F45F71">
      <w:pPr>
        <w:ind w:firstLine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 2015 m. vasario mėnesį Seimo narė Vanda </w:t>
      </w:r>
      <w:proofErr w:type="spellStart"/>
      <w:r>
        <w:rPr>
          <w:rFonts w:ascii="Times New Roman" w:hAnsi="Times New Roman"/>
          <w:sz w:val="24"/>
        </w:rPr>
        <w:t>Kravčionok</w:t>
      </w:r>
      <w:proofErr w:type="spellEnd"/>
      <w:r>
        <w:rPr>
          <w:rFonts w:ascii="Times New Roman" w:hAnsi="Times New Roman"/>
          <w:sz w:val="24"/>
        </w:rPr>
        <w:t xml:space="preserve"> be svarbios pateisinamos priežasties nedalyvavo 1 (iš 1) Seimo Antikorupcijos komisijos posėdyje.</w:t>
      </w:r>
    </w:p>
    <w:p w:rsidR="00F45F71" w:rsidRDefault="00F45F71" w:rsidP="00F45F71">
      <w:pPr>
        <w:ind w:firstLine="851"/>
        <w:rPr>
          <w:rFonts w:ascii="Times New Roman" w:hAnsi="Times New Roman"/>
          <w:sz w:val="24"/>
        </w:rPr>
      </w:pPr>
    </w:p>
    <w:p w:rsidR="00F45F71" w:rsidRDefault="00F45F71" w:rsidP="0084543E">
      <w:pPr>
        <w:ind w:firstLine="851"/>
        <w:rPr>
          <w:rFonts w:ascii="Times New Roman" w:hAnsi="Times New Roman"/>
          <w:sz w:val="24"/>
        </w:rPr>
      </w:pPr>
    </w:p>
    <w:p w:rsidR="006F364C" w:rsidRDefault="006F364C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1377D4" w:rsidRDefault="001377D4" w:rsidP="00C65644">
      <w:pPr>
        <w:rPr>
          <w:rFonts w:ascii="Times New Roman" w:hAnsi="Times New Roman"/>
          <w:sz w:val="24"/>
        </w:rPr>
      </w:pPr>
    </w:p>
    <w:p w:rsidR="009B6FBD" w:rsidRPr="001377D4" w:rsidRDefault="001377D4" w:rsidP="009B6FBD">
      <w:pPr>
        <w:jc w:val="left"/>
        <w:rPr>
          <w:rFonts w:ascii="Times New Roman" w:hAnsi="Times New Roman"/>
          <w:sz w:val="24"/>
        </w:rPr>
      </w:pPr>
      <w:r w:rsidRPr="001377D4">
        <w:rPr>
          <w:rFonts w:ascii="Times New Roman" w:hAnsi="Times New Roman"/>
          <w:sz w:val="24"/>
        </w:rPr>
        <w:t>Ko</w:t>
      </w:r>
      <w:r>
        <w:rPr>
          <w:rFonts w:ascii="Times New Roman" w:hAnsi="Times New Roman"/>
          <w:sz w:val="24"/>
        </w:rPr>
        <w:t>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Valentinas Stundys</w:t>
      </w:r>
    </w:p>
    <w:sectPr w:rsidR="009B6FBD" w:rsidRPr="001377D4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FC8" w:rsidRDefault="000E6FC8">
      <w:r>
        <w:separator/>
      </w:r>
    </w:p>
  </w:endnote>
  <w:endnote w:type="continuationSeparator" w:id="0">
    <w:p w:rsidR="000E6FC8" w:rsidRDefault="000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FC8" w:rsidRDefault="000E6FC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FC8" w:rsidRDefault="000E6FC8">
      <w:r>
        <w:separator/>
      </w:r>
    </w:p>
  </w:footnote>
  <w:footnote w:type="continuationSeparator" w:id="0">
    <w:p w:rsidR="000E6FC8" w:rsidRDefault="000E6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CF"/>
    <w:rsid w:val="0000676D"/>
    <w:rsid w:val="0001117A"/>
    <w:rsid w:val="00020D94"/>
    <w:rsid w:val="00034C8A"/>
    <w:rsid w:val="00035CF7"/>
    <w:rsid w:val="00040D94"/>
    <w:rsid w:val="0006205D"/>
    <w:rsid w:val="00072F95"/>
    <w:rsid w:val="000B2844"/>
    <w:rsid w:val="000D2FDD"/>
    <w:rsid w:val="000E1E34"/>
    <w:rsid w:val="000E6FC8"/>
    <w:rsid w:val="000F068F"/>
    <w:rsid w:val="000F3B11"/>
    <w:rsid w:val="001111BE"/>
    <w:rsid w:val="001377D4"/>
    <w:rsid w:val="00147E5A"/>
    <w:rsid w:val="00167A00"/>
    <w:rsid w:val="001736AE"/>
    <w:rsid w:val="001854C1"/>
    <w:rsid w:val="001A3601"/>
    <w:rsid w:val="001A611B"/>
    <w:rsid w:val="001B08CF"/>
    <w:rsid w:val="001B59DD"/>
    <w:rsid w:val="001C4251"/>
    <w:rsid w:val="002050AA"/>
    <w:rsid w:val="00211295"/>
    <w:rsid w:val="00211E50"/>
    <w:rsid w:val="00227253"/>
    <w:rsid w:val="00260965"/>
    <w:rsid w:val="00271F58"/>
    <w:rsid w:val="00286B22"/>
    <w:rsid w:val="002A0D01"/>
    <w:rsid w:val="002A35CE"/>
    <w:rsid w:val="002B3C6B"/>
    <w:rsid w:val="002D485F"/>
    <w:rsid w:val="002F31E6"/>
    <w:rsid w:val="00311A2B"/>
    <w:rsid w:val="003213AD"/>
    <w:rsid w:val="00340652"/>
    <w:rsid w:val="00346F81"/>
    <w:rsid w:val="0036173C"/>
    <w:rsid w:val="00365DAE"/>
    <w:rsid w:val="00371855"/>
    <w:rsid w:val="0037484B"/>
    <w:rsid w:val="003842E7"/>
    <w:rsid w:val="003945B0"/>
    <w:rsid w:val="003A46CC"/>
    <w:rsid w:val="003A7CD6"/>
    <w:rsid w:val="003B04CE"/>
    <w:rsid w:val="003E2FF1"/>
    <w:rsid w:val="00410107"/>
    <w:rsid w:val="0042207B"/>
    <w:rsid w:val="004423AB"/>
    <w:rsid w:val="00447140"/>
    <w:rsid w:val="00483F22"/>
    <w:rsid w:val="00492F17"/>
    <w:rsid w:val="004A26FD"/>
    <w:rsid w:val="004A3183"/>
    <w:rsid w:val="004F2AE9"/>
    <w:rsid w:val="00547785"/>
    <w:rsid w:val="00553CD5"/>
    <w:rsid w:val="0056179A"/>
    <w:rsid w:val="00573095"/>
    <w:rsid w:val="005A21F7"/>
    <w:rsid w:val="005C2067"/>
    <w:rsid w:val="005F39B4"/>
    <w:rsid w:val="005F76DB"/>
    <w:rsid w:val="00605BA3"/>
    <w:rsid w:val="006065ED"/>
    <w:rsid w:val="00620572"/>
    <w:rsid w:val="00646FD2"/>
    <w:rsid w:val="0065156A"/>
    <w:rsid w:val="00676450"/>
    <w:rsid w:val="00687150"/>
    <w:rsid w:val="006919BC"/>
    <w:rsid w:val="006A410D"/>
    <w:rsid w:val="006B25ED"/>
    <w:rsid w:val="006E71A1"/>
    <w:rsid w:val="006F364C"/>
    <w:rsid w:val="006F5F23"/>
    <w:rsid w:val="00715C23"/>
    <w:rsid w:val="0072032E"/>
    <w:rsid w:val="00733766"/>
    <w:rsid w:val="00775259"/>
    <w:rsid w:val="00781F8F"/>
    <w:rsid w:val="007E1BCB"/>
    <w:rsid w:val="008009FD"/>
    <w:rsid w:val="008108E5"/>
    <w:rsid w:val="00817A96"/>
    <w:rsid w:val="008301F4"/>
    <w:rsid w:val="00832EB1"/>
    <w:rsid w:val="00833E83"/>
    <w:rsid w:val="0084543E"/>
    <w:rsid w:val="0085091F"/>
    <w:rsid w:val="00875B71"/>
    <w:rsid w:val="0088233E"/>
    <w:rsid w:val="008E5775"/>
    <w:rsid w:val="008F45FE"/>
    <w:rsid w:val="00900C77"/>
    <w:rsid w:val="00962B09"/>
    <w:rsid w:val="00974AF0"/>
    <w:rsid w:val="009B6FBD"/>
    <w:rsid w:val="009C20E1"/>
    <w:rsid w:val="00A100AB"/>
    <w:rsid w:val="00A352A5"/>
    <w:rsid w:val="00A8189E"/>
    <w:rsid w:val="00AB3990"/>
    <w:rsid w:val="00AC28C3"/>
    <w:rsid w:val="00AC67C6"/>
    <w:rsid w:val="00AE1274"/>
    <w:rsid w:val="00AE3426"/>
    <w:rsid w:val="00B3370F"/>
    <w:rsid w:val="00B4287A"/>
    <w:rsid w:val="00B603AC"/>
    <w:rsid w:val="00B64863"/>
    <w:rsid w:val="00B8258D"/>
    <w:rsid w:val="00BA2DE4"/>
    <w:rsid w:val="00BC0A05"/>
    <w:rsid w:val="00BC15B7"/>
    <w:rsid w:val="00BE0F2E"/>
    <w:rsid w:val="00BE4D45"/>
    <w:rsid w:val="00BF4260"/>
    <w:rsid w:val="00C10226"/>
    <w:rsid w:val="00C10DBE"/>
    <w:rsid w:val="00C20A31"/>
    <w:rsid w:val="00C31509"/>
    <w:rsid w:val="00C57DDC"/>
    <w:rsid w:val="00C65644"/>
    <w:rsid w:val="00C71389"/>
    <w:rsid w:val="00C8573B"/>
    <w:rsid w:val="00CA44C5"/>
    <w:rsid w:val="00CD6396"/>
    <w:rsid w:val="00D013E8"/>
    <w:rsid w:val="00D0312B"/>
    <w:rsid w:val="00D15FF5"/>
    <w:rsid w:val="00D67D05"/>
    <w:rsid w:val="00D70827"/>
    <w:rsid w:val="00DA53BE"/>
    <w:rsid w:val="00E03898"/>
    <w:rsid w:val="00E06968"/>
    <w:rsid w:val="00E251DA"/>
    <w:rsid w:val="00E33AB4"/>
    <w:rsid w:val="00E342C5"/>
    <w:rsid w:val="00E37BE2"/>
    <w:rsid w:val="00E51453"/>
    <w:rsid w:val="00E52D01"/>
    <w:rsid w:val="00E6541F"/>
    <w:rsid w:val="00E911E4"/>
    <w:rsid w:val="00E92F9E"/>
    <w:rsid w:val="00F16B1B"/>
    <w:rsid w:val="00F22013"/>
    <w:rsid w:val="00F3041E"/>
    <w:rsid w:val="00F45865"/>
    <w:rsid w:val="00F45F71"/>
    <w:rsid w:val="00F64A1D"/>
    <w:rsid w:val="00F844D4"/>
    <w:rsid w:val="00F85572"/>
    <w:rsid w:val="00F966CD"/>
    <w:rsid w:val="00FB081A"/>
    <w:rsid w:val="00FC16E0"/>
    <w:rsid w:val="00FC675F"/>
    <w:rsid w:val="00FF1268"/>
    <w:rsid w:val="00FF3618"/>
    <w:rsid w:val="00FF499D"/>
    <w:rsid w:val="00F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57DDC"/>
    <w:pPr>
      <w:spacing w:line="360" w:lineRule="auto"/>
      <w:jc w:val="both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D4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D4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OMISIJO\EtikosIrProceduru\Darbine\XII%20kadencija\Etikos%20ir%20proced&#363;r&#371;%20k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1E4C-A202-448C-BB0E-3B5F93CD3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Etikos ir procedūrų k .dot</Template>
  <TotalTime>13</TotalTime>
  <Pages>2</Pages>
  <Words>448</Words>
  <Characters>2909</Characters>
  <Application>Microsoft Office Word</Application>
  <DocSecurity>0</DocSecurity>
  <Lines>24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ALIŠAUSKIENĖ Inga</dc:creator>
  <cp:lastModifiedBy>MISIŪNIENĖ Vita</cp:lastModifiedBy>
  <cp:revision>4</cp:revision>
  <cp:lastPrinted>2015-03-18T08:59:00Z</cp:lastPrinted>
  <dcterms:created xsi:type="dcterms:W3CDTF">2015-03-12T09:08:00Z</dcterms:created>
  <dcterms:modified xsi:type="dcterms:W3CDTF">2015-03-18T09:00:00Z</dcterms:modified>
</cp:coreProperties>
</file>