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483F22">
        <w:rPr>
          <w:rFonts w:ascii="Times New Roman" w:hAnsi="Times New Roman"/>
          <w:b/>
          <w:sz w:val="24"/>
        </w:rPr>
        <w:t>SAUSIO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974AF0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974AF0">
        <w:rPr>
          <w:rFonts w:ascii="Times New Roman" w:hAnsi="Times New Roman"/>
          <w:sz w:val="24"/>
        </w:rPr>
        <w:t>2</w:t>
      </w:r>
      <w:r w:rsidRPr="00C65644">
        <w:rPr>
          <w:rFonts w:ascii="Times New Roman" w:hAnsi="Times New Roman"/>
          <w:sz w:val="24"/>
        </w:rPr>
        <w:t>-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C65644">
      <w:pPr>
        <w:jc w:val="center"/>
        <w:rPr>
          <w:rFonts w:ascii="Times New Roman" w:hAnsi="Times New Roman"/>
          <w:sz w:val="24"/>
        </w:rPr>
      </w:pPr>
    </w:p>
    <w:p w:rsidR="00C65644" w:rsidRPr="0072032E" w:rsidRDefault="00646FD2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974AF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m. </w:t>
      </w:r>
      <w:r w:rsidR="00974AF0">
        <w:rPr>
          <w:rFonts w:ascii="Times New Roman" w:hAnsi="Times New Roman"/>
          <w:sz w:val="24"/>
        </w:rPr>
        <w:t>sausio</w:t>
      </w:r>
      <w:r w:rsidR="004A26FD">
        <w:rPr>
          <w:rFonts w:ascii="Times New Roman" w:hAnsi="Times New Roman"/>
          <w:sz w:val="24"/>
        </w:rPr>
        <w:t xml:space="preserve"> mėn. </w:t>
      </w:r>
      <w:r w:rsidR="00974AF0">
        <w:rPr>
          <w:rFonts w:ascii="Times New Roman" w:hAnsi="Times New Roman"/>
          <w:sz w:val="24"/>
        </w:rPr>
        <w:t>Seimo plenariniai posėdžiai nevyko.</w:t>
      </w:r>
    </w:p>
    <w:p w:rsidR="00BF4260" w:rsidRDefault="00974AF0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Sausio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>29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>21</w:t>
      </w:r>
      <w:r w:rsidR="00C20A31">
        <w:rPr>
          <w:rFonts w:ascii="Times New Roman" w:hAnsi="Times New Roman"/>
          <w:sz w:val="24"/>
        </w:rPr>
        <w:t xml:space="preserve"> kart</w:t>
      </w:r>
      <w:r w:rsidR="00483F22">
        <w:rPr>
          <w:rFonts w:ascii="Times New Roman" w:hAnsi="Times New Roman"/>
          <w:sz w:val="24"/>
        </w:rPr>
        <w:t>ą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 w:rsidR="00483F22">
        <w:rPr>
          <w:rFonts w:ascii="Times New Roman" w:hAnsi="Times New Roman"/>
          <w:sz w:val="24"/>
        </w:rPr>
        <w:t>8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</w:p>
    <w:p w:rsidR="0072032E" w:rsidRDefault="00BE0F2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Pagal komitetų pirmininkų pateiktą informaciją</w:t>
      </w:r>
      <w:r w:rsidR="00FF3618">
        <w:rPr>
          <w:rFonts w:ascii="Times New Roman" w:hAnsi="Times New Roman"/>
          <w:sz w:val="24"/>
        </w:rPr>
        <w:t xml:space="preserve"> </w:t>
      </w:r>
      <w:r w:rsidR="000F3B11">
        <w:rPr>
          <w:rFonts w:ascii="Times New Roman" w:hAnsi="Times New Roman"/>
          <w:sz w:val="24"/>
        </w:rPr>
        <w:t xml:space="preserve">Europos reikalų komitete vyko </w:t>
      </w:r>
      <w:r w:rsidR="00483F22">
        <w:rPr>
          <w:rFonts w:ascii="Times New Roman" w:hAnsi="Times New Roman"/>
          <w:sz w:val="24"/>
        </w:rPr>
        <w:t>2</w:t>
      </w:r>
      <w:r w:rsidR="0072032E">
        <w:rPr>
          <w:rFonts w:ascii="Times New Roman" w:hAnsi="Times New Roman"/>
          <w:sz w:val="24"/>
        </w:rPr>
        <w:t xml:space="preserve"> posėdžiai, iš kurių </w:t>
      </w:r>
      <w:r w:rsidR="00483F22">
        <w:rPr>
          <w:rFonts w:ascii="Times New Roman" w:hAnsi="Times New Roman"/>
          <w:sz w:val="24"/>
        </w:rPr>
        <w:t xml:space="preserve">po vieną </w:t>
      </w:r>
      <w:r w:rsidR="0072032E">
        <w:rPr>
          <w:rFonts w:ascii="Times New Roman" w:hAnsi="Times New Roman"/>
          <w:sz w:val="24"/>
        </w:rPr>
        <w:t xml:space="preserve">be pateisinamos priežasties praleido Seimo nariai </w:t>
      </w:r>
      <w:r w:rsidR="00483F22">
        <w:rPr>
          <w:rFonts w:ascii="Times New Roman" w:hAnsi="Times New Roman"/>
          <w:sz w:val="24"/>
        </w:rPr>
        <w:t xml:space="preserve">Vydas Gedvilas, Kęstutis Masiulis, </w:t>
      </w:r>
      <w:proofErr w:type="spellStart"/>
      <w:r w:rsidR="00483F22">
        <w:rPr>
          <w:rFonts w:ascii="Times New Roman" w:hAnsi="Times New Roman"/>
          <w:sz w:val="24"/>
        </w:rPr>
        <w:t>Jaroslavas</w:t>
      </w:r>
      <w:proofErr w:type="spellEnd"/>
      <w:r w:rsidR="00483F22">
        <w:rPr>
          <w:rFonts w:ascii="Times New Roman" w:hAnsi="Times New Roman"/>
          <w:sz w:val="24"/>
        </w:rPr>
        <w:t xml:space="preserve"> Narkevičius, Domas Petrulis, Birutė Vėsaitė</w:t>
      </w:r>
      <w:r w:rsidR="0072032E">
        <w:rPr>
          <w:rFonts w:ascii="Times New Roman" w:hAnsi="Times New Roman"/>
          <w:sz w:val="24"/>
        </w:rPr>
        <w:t xml:space="preserve">. Ekonomikos komitete vyko </w:t>
      </w:r>
      <w:r w:rsidR="00483F22">
        <w:rPr>
          <w:rFonts w:ascii="Times New Roman" w:hAnsi="Times New Roman"/>
          <w:sz w:val="24"/>
        </w:rPr>
        <w:t>1</w:t>
      </w:r>
      <w:r w:rsidR="0072032E">
        <w:rPr>
          <w:rFonts w:ascii="Times New Roman" w:hAnsi="Times New Roman"/>
          <w:sz w:val="24"/>
        </w:rPr>
        <w:t xml:space="preserve"> posėdi</w:t>
      </w:r>
      <w:r w:rsidR="00483F22">
        <w:rPr>
          <w:rFonts w:ascii="Times New Roman" w:hAnsi="Times New Roman"/>
          <w:sz w:val="24"/>
        </w:rPr>
        <w:t>s</w:t>
      </w:r>
      <w:r w:rsidR="0072032E">
        <w:rPr>
          <w:rFonts w:ascii="Times New Roman" w:hAnsi="Times New Roman"/>
          <w:sz w:val="24"/>
        </w:rPr>
        <w:t xml:space="preserve">, </w:t>
      </w:r>
      <w:r w:rsidR="00483F22">
        <w:rPr>
          <w:rFonts w:ascii="Times New Roman" w:hAnsi="Times New Roman"/>
          <w:sz w:val="24"/>
        </w:rPr>
        <w:t>kurį</w:t>
      </w:r>
      <w:r w:rsidR="0072032E">
        <w:rPr>
          <w:rFonts w:ascii="Times New Roman" w:hAnsi="Times New Roman"/>
          <w:sz w:val="24"/>
        </w:rPr>
        <w:t xml:space="preserve"> be pateisinamos priežasties praleido Seimo nar</w:t>
      </w:r>
      <w:r w:rsidR="00483F22">
        <w:rPr>
          <w:rFonts w:ascii="Times New Roman" w:hAnsi="Times New Roman"/>
          <w:sz w:val="24"/>
        </w:rPr>
        <w:t>iai</w:t>
      </w:r>
      <w:r w:rsidR="0072032E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 xml:space="preserve">Remigijus Šimašius ir </w:t>
      </w:r>
      <w:r w:rsidR="0072032E">
        <w:rPr>
          <w:rFonts w:ascii="Times New Roman" w:hAnsi="Times New Roman"/>
          <w:sz w:val="24"/>
        </w:rPr>
        <w:t>Rokas Žilinskas.</w:t>
      </w:r>
    </w:p>
    <w:p w:rsidR="0084543E" w:rsidRDefault="0084543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Pagal komisijų pirmininkų pateiktą informaciją Antikorupcijos komisijoje sausio mėnesį vyko 1 posėdis, kuriame be svarbios pateisinamos priežasties nedalyvavo Seimo nariai Virginija </w:t>
      </w:r>
      <w:proofErr w:type="spellStart"/>
      <w:r>
        <w:rPr>
          <w:rFonts w:ascii="Times New Roman" w:hAnsi="Times New Roman"/>
          <w:sz w:val="24"/>
        </w:rPr>
        <w:t>Baltraitienė</w:t>
      </w:r>
      <w:proofErr w:type="spellEnd"/>
      <w:r>
        <w:rPr>
          <w:rFonts w:ascii="Times New Roman" w:hAnsi="Times New Roman"/>
          <w:sz w:val="24"/>
        </w:rPr>
        <w:t xml:space="preserve">, Agnė </w:t>
      </w:r>
      <w:proofErr w:type="spellStart"/>
      <w:r>
        <w:rPr>
          <w:rFonts w:ascii="Times New Roman" w:hAnsi="Times New Roman"/>
          <w:sz w:val="24"/>
        </w:rPr>
        <w:t>Bilotaitė</w:t>
      </w:r>
      <w:proofErr w:type="spellEnd"/>
      <w:r>
        <w:rPr>
          <w:rFonts w:ascii="Times New Roman" w:hAnsi="Times New Roman"/>
          <w:sz w:val="24"/>
        </w:rPr>
        <w:t xml:space="preserve">, Bronius Bradauskas, Vanda </w:t>
      </w:r>
      <w:proofErr w:type="spellStart"/>
      <w:r>
        <w:rPr>
          <w:rFonts w:ascii="Times New Roman" w:hAnsi="Times New Roman"/>
          <w:sz w:val="24"/>
        </w:rPr>
        <w:t>Kravčionok</w:t>
      </w:r>
      <w:proofErr w:type="spellEnd"/>
      <w:r>
        <w:rPr>
          <w:rFonts w:ascii="Times New Roman" w:hAnsi="Times New Roman"/>
          <w:sz w:val="24"/>
        </w:rPr>
        <w:t>.</w:t>
      </w:r>
    </w:p>
    <w:p w:rsidR="00B64863" w:rsidRDefault="00B64863" w:rsidP="0084543E">
      <w:pPr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Vadovaudamiesi Lietuvos Respublikos Seimo statuto 11 straipsnio 6 dalies</w:t>
      </w:r>
      <w:r w:rsidR="000D2FD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0D2FDD" w:rsidRDefault="000D2FDD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Pr="00C57DDC">
        <w:t xml:space="preserve"> </w:t>
      </w:r>
      <w:r w:rsidRPr="00C57DDC">
        <w:rPr>
          <w:rFonts w:ascii="Times New Roman" w:hAnsi="Times New Roman"/>
          <w:sz w:val="24"/>
        </w:rPr>
        <w:t>201</w:t>
      </w:r>
      <w:r w:rsidR="00483F22">
        <w:rPr>
          <w:rFonts w:ascii="Times New Roman" w:hAnsi="Times New Roman"/>
          <w:sz w:val="24"/>
        </w:rPr>
        <w:t>5</w:t>
      </w:r>
      <w:r w:rsidRPr="00C57DDC">
        <w:rPr>
          <w:rFonts w:ascii="Times New Roman" w:hAnsi="Times New Roman"/>
          <w:sz w:val="24"/>
        </w:rPr>
        <w:t xml:space="preserve"> m. </w:t>
      </w:r>
      <w:r w:rsidR="00483F22">
        <w:rPr>
          <w:rFonts w:ascii="Times New Roman" w:hAnsi="Times New Roman"/>
          <w:sz w:val="24"/>
        </w:rPr>
        <w:t>sausio</w:t>
      </w:r>
      <w:r w:rsidRPr="00C57DDC">
        <w:rPr>
          <w:rFonts w:ascii="Times New Roman" w:hAnsi="Times New Roman"/>
          <w:sz w:val="24"/>
        </w:rPr>
        <w:t xml:space="preserve"> mėnesį Seimo narys </w:t>
      </w:r>
      <w:r w:rsidR="00483F22">
        <w:rPr>
          <w:rFonts w:ascii="Times New Roman" w:hAnsi="Times New Roman"/>
          <w:sz w:val="24"/>
        </w:rPr>
        <w:t>Remigijus Šimašius</w:t>
      </w:r>
      <w:r w:rsidRPr="00C57DDC">
        <w:rPr>
          <w:rFonts w:ascii="Times New Roman" w:hAnsi="Times New Roman"/>
          <w:sz w:val="24"/>
        </w:rPr>
        <w:t xml:space="preserve"> be svarbios pateisinamos priežasties nedalyvavo </w:t>
      </w:r>
      <w:r w:rsidR="00483F22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(iš </w:t>
      </w:r>
      <w:r w:rsidR="00483F22">
        <w:rPr>
          <w:rFonts w:ascii="Times New Roman" w:hAnsi="Times New Roman"/>
          <w:sz w:val="24"/>
        </w:rPr>
        <w:t>1</w:t>
      </w:r>
      <w:r w:rsidRPr="00C57DDC">
        <w:rPr>
          <w:rFonts w:ascii="Times New Roman" w:hAnsi="Times New Roman"/>
          <w:sz w:val="24"/>
        </w:rPr>
        <w:t xml:space="preserve">) Seimo </w:t>
      </w:r>
      <w:r w:rsidR="00483F22">
        <w:rPr>
          <w:rFonts w:ascii="Times New Roman" w:hAnsi="Times New Roman"/>
          <w:sz w:val="24"/>
        </w:rPr>
        <w:t>Ekonomikos komiteto</w:t>
      </w:r>
      <w:r w:rsidRPr="00C57DDC">
        <w:rPr>
          <w:rFonts w:ascii="Times New Roman" w:hAnsi="Times New Roman"/>
          <w:sz w:val="24"/>
        </w:rPr>
        <w:t xml:space="preserve"> posėd</w:t>
      </w:r>
      <w:r w:rsidR="00483F22">
        <w:rPr>
          <w:rFonts w:ascii="Times New Roman" w:hAnsi="Times New Roman"/>
          <w:sz w:val="24"/>
        </w:rPr>
        <w:t>yje</w:t>
      </w:r>
      <w:r w:rsidRPr="00C57DDC">
        <w:rPr>
          <w:rFonts w:ascii="Times New Roman" w:hAnsi="Times New Roman"/>
          <w:sz w:val="24"/>
        </w:rPr>
        <w:t>.</w:t>
      </w:r>
    </w:p>
    <w:p w:rsidR="000D2FDD" w:rsidRDefault="000D2FDD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311A2B">
        <w:rPr>
          <w:rFonts w:ascii="Times New Roman" w:hAnsi="Times New Roman"/>
          <w:sz w:val="24"/>
        </w:rPr>
        <w:t>. 201</w:t>
      </w:r>
      <w:r w:rsidR="00483F22">
        <w:rPr>
          <w:rFonts w:ascii="Times New Roman" w:hAnsi="Times New Roman"/>
          <w:sz w:val="24"/>
        </w:rPr>
        <w:t>5</w:t>
      </w:r>
      <w:r w:rsidRPr="00311A2B">
        <w:rPr>
          <w:rFonts w:ascii="Times New Roman" w:hAnsi="Times New Roman"/>
          <w:sz w:val="24"/>
        </w:rPr>
        <w:t xml:space="preserve"> m. </w:t>
      </w:r>
      <w:r w:rsidR="00483F22">
        <w:rPr>
          <w:rFonts w:ascii="Times New Roman" w:hAnsi="Times New Roman"/>
          <w:sz w:val="24"/>
        </w:rPr>
        <w:t>sausio</w:t>
      </w:r>
      <w:r w:rsidRPr="00311A2B">
        <w:rPr>
          <w:rFonts w:ascii="Times New Roman" w:hAnsi="Times New Roman"/>
          <w:sz w:val="24"/>
        </w:rPr>
        <w:t xml:space="preserve"> mėnesį Seimo nar</w:t>
      </w:r>
      <w:r w:rsidR="00483F22">
        <w:rPr>
          <w:rFonts w:ascii="Times New Roman" w:hAnsi="Times New Roman"/>
          <w:sz w:val="24"/>
        </w:rPr>
        <w:t>ys</w:t>
      </w:r>
      <w:r w:rsidRPr="00311A2B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>Rokas Žilinskas</w:t>
      </w:r>
      <w:r w:rsidRPr="00311A2B">
        <w:rPr>
          <w:rFonts w:ascii="Times New Roman" w:hAnsi="Times New Roman"/>
          <w:sz w:val="24"/>
        </w:rPr>
        <w:t xml:space="preserve"> be svarbios pateisinamos priežasties nedalyvavo </w:t>
      </w:r>
      <w:r w:rsidR="00483F22">
        <w:rPr>
          <w:rFonts w:ascii="Times New Roman" w:hAnsi="Times New Roman"/>
          <w:sz w:val="24"/>
        </w:rPr>
        <w:t>1</w:t>
      </w:r>
      <w:r w:rsidRPr="00311A2B">
        <w:rPr>
          <w:rFonts w:ascii="Times New Roman" w:hAnsi="Times New Roman"/>
          <w:sz w:val="24"/>
        </w:rPr>
        <w:t xml:space="preserve"> (iš </w:t>
      </w:r>
      <w:r w:rsidR="00483F22">
        <w:rPr>
          <w:rFonts w:ascii="Times New Roman" w:hAnsi="Times New Roman"/>
          <w:sz w:val="24"/>
        </w:rPr>
        <w:t>1</w:t>
      </w:r>
      <w:r w:rsidRPr="00311A2B">
        <w:rPr>
          <w:rFonts w:ascii="Times New Roman" w:hAnsi="Times New Roman"/>
          <w:sz w:val="24"/>
        </w:rPr>
        <w:t xml:space="preserve">) </w:t>
      </w:r>
      <w:r w:rsidR="00483F22" w:rsidRPr="00C57DDC">
        <w:rPr>
          <w:rFonts w:ascii="Times New Roman" w:hAnsi="Times New Roman"/>
          <w:sz w:val="24"/>
        </w:rPr>
        <w:t xml:space="preserve">Seimo </w:t>
      </w:r>
      <w:r w:rsidR="00483F22">
        <w:rPr>
          <w:rFonts w:ascii="Times New Roman" w:hAnsi="Times New Roman"/>
          <w:sz w:val="24"/>
        </w:rPr>
        <w:t>Ekonomikos komiteto</w:t>
      </w:r>
      <w:r w:rsidR="00483F22" w:rsidRPr="00C57DDC">
        <w:rPr>
          <w:rFonts w:ascii="Times New Roman" w:hAnsi="Times New Roman"/>
          <w:sz w:val="24"/>
        </w:rPr>
        <w:t xml:space="preserve"> posėd</w:t>
      </w:r>
      <w:r w:rsidR="00483F22">
        <w:rPr>
          <w:rFonts w:ascii="Times New Roman" w:hAnsi="Times New Roman"/>
          <w:sz w:val="24"/>
        </w:rPr>
        <w:t>yje</w:t>
      </w:r>
      <w:r w:rsidR="00483F22" w:rsidRPr="00C57DDC">
        <w:rPr>
          <w:rFonts w:ascii="Times New Roman" w:hAnsi="Times New Roman"/>
          <w:sz w:val="24"/>
        </w:rPr>
        <w:t>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2015 m. sausio mėnesį Seimo narė Virginija </w:t>
      </w:r>
      <w:proofErr w:type="spellStart"/>
      <w:r>
        <w:rPr>
          <w:rFonts w:ascii="Times New Roman" w:hAnsi="Times New Roman"/>
          <w:sz w:val="24"/>
        </w:rPr>
        <w:t>Baltraitienė</w:t>
      </w:r>
      <w:proofErr w:type="spellEnd"/>
      <w:r>
        <w:rPr>
          <w:rFonts w:ascii="Times New Roman" w:hAnsi="Times New Roman"/>
          <w:sz w:val="24"/>
        </w:rPr>
        <w:t xml:space="preserve"> be svarbios pateisinamos priežasties nedalyvavo 1 (iš 1) Seimo  </w:t>
      </w:r>
      <w:r w:rsidR="000F068F">
        <w:rPr>
          <w:rFonts w:ascii="Times New Roman" w:hAnsi="Times New Roman"/>
          <w:sz w:val="24"/>
        </w:rPr>
        <w:t>A</w:t>
      </w:r>
      <w:bookmarkStart w:id="0" w:name="_GoBack"/>
      <w:bookmarkEnd w:id="0"/>
      <w:r>
        <w:rPr>
          <w:rFonts w:ascii="Times New Roman" w:hAnsi="Times New Roman"/>
          <w:sz w:val="24"/>
        </w:rPr>
        <w:t>ntikorupcijos komisijos posėdyje.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2015 m. sausio mėnesį Seimo narė Agnė </w:t>
      </w:r>
      <w:proofErr w:type="spellStart"/>
      <w:r>
        <w:rPr>
          <w:rFonts w:ascii="Times New Roman" w:hAnsi="Times New Roman"/>
          <w:sz w:val="24"/>
        </w:rPr>
        <w:t>Bilotaitė</w:t>
      </w:r>
      <w:proofErr w:type="spellEnd"/>
      <w:r>
        <w:rPr>
          <w:rFonts w:ascii="Times New Roman" w:hAnsi="Times New Roman"/>
          <w:sz w:val="24"/>
        </w:rPr>
        <w:t xml:space="preserve"> be svarbios pateisinamos priežasties nedalyvavo 1 (iš 1) Seimo Antikorupcijos komisijos posėdyje.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2015 m. sausio mėnesį Seimo narys Bronius Bradauskas be svarbios pateisinamos priežasties nedalyvavo 1 (iš 1) Seimo Antikorupcijos komisijos posėdyje.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6. 2015 m. sausio mėnesį Seimo narė Vanda </w:t>
      </w:r>
      <w:proofErr w:type="spellStart"/>
      <w:r>
        <w:rPr>
          <w:rFonts w:ascii="Times New Roman" w:hAnsi="Times New Roman"/>
          <w:sz w:val="24"/>
        </w:rPr>
        <w:t>Kravčionok</w:t>
      </w:r>
      <w:proofErr w:type="spellEnd"/>
      <w:r>
        <w:rPr>
          <w:rFonts w:ascii="Times New Roman" w:hAnsi="Times New Roman"/>
          <w:sz w:val="24"/>
        </w:rPr>
        <w:t xml:space="preserve"> be svarbios pateisinamos priežasties nedalyvavo 1 (iš 1) Seimo Antikorupcijos komisijos posėdyje.</w:t>
      </w:r>
    </w:p>
    <w:p w:rsidR="006F364C" w:rsidRDefault="006F364C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Valentinas Stundys</w:t>
      </w:r>
    </w:p>
    <w:sectPr w:rsidR="009B6FBD" w:rsidRPr="001377D4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FDD" w:rsidRDefault="000D2FDD">
      <w:r>
        <w:separator/>
      </w:r>
    </w:p>
  </w:endnote>
  <w:endnote w:type="continuationSeparator" w:id="0">
    <w:p w:rsidR="000D2FDD" w:rsidRDefault="000D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FDD" w:rsidRDefault="000D2FDD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FDD" w:rsidRDefault="000D2FDD">
      <w:r>
        <w:separator/>
      </w:r>
    </w:p>
  </w:footnote>
  <w:footnote w:type="continuationSeparator" w:id="0">
    <w:p w:rsidR="000D2FDD" w:rsidRDefault="000D2F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20D94"/>
    <w:rsid w:val="00034C8A"/>
    <w:rsid w:val="00035CF7"/>
    <w:rsid w:val="00040D94"/>
    <w:rsid w:val="0006205D"/>
    <w:rsid w:val="00072F95"/>
    <w:rsid w:val="000B2844"/>
    <w:rsid w:val="000D2FDD"/>
    <w:rsid w:val="000E1E34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92F17"/>
    <w:rsid w:val="004A26FD"/>
    <w:rsid w:val="004A3183"/>
    <w:rsid w:val="004F2AE9"/>
    <w:rsid w:val="00547785"/>
    <w:rsid w:val="00553CD5"/>
    <w:rsid w:val="0056179A"/>
    <w:rsid w:val="00573095"/>
    <w:rsid w:val="005A21F7"/>
    <w:rsid w:val="005C2067"/>
    <w:rsid w:val="005F39B4"/>
    <w:rsid w:val="005F76DB"/>
    <w:rsid w:val="00605BA3"/>
    <w:rsid w:val="006065ED"/>
    <w:rsid w:val="00620572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301F4"/>
    <w:rsid w:val="00832EB1"/>
    <w:rsid w:val="00833E83"/>
    <w:rsid w:val="0084543E"/>
    <w:rsid w:val="0085091F"/>
    <w:rsid w:val="00875B71"/>
    <w:rsid w:val="0088233E"/>
    <w:rsid w:val="008E5775"/>
    <w:rsid w:val="008F45FE"/>
    <w:rsid w:val="00900C77"/>
    <w:rsid w:val="00962B09"/>
    <w:rsid w:val="00974AF0"/>
    <w:rsid w:val="009B6FBD"/>
    <w:rsid w:val="009C20E1"/>
    <w:rsid w:val="00A100AB"/>
    <w:rsid w:val="00A352A5"/>
    <w:rsid w:val="00A8189E"/>
    <w:rsid w:val="00AB3990"/>
    <w:rsid w:val="00AC28C3"/>
    <w:rsid w:val="00AC67C6"/>
    <w:rsid w:val="00AE1274"/>
    <w:rsid w:val="00AE3426"/>
    <w:rsid w:val="00B3370F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8573B"/>
    <w:rsid w:val="00CA44C5"/>
    <w:rsid w:val="00CD6396"/>
    <w:rsid w:val="00D0312B"/>
    <w:rsid w:val="00D15FF5"/>
    <w:rsid w:val="00D67D05"/>
    <w:rsid w:val="00D70827"/>
    <w:rsid w:val="00DA53BE"/>
    <w:rsid w:val="00E03898"/>
    <w:rsid w:val="00E06968"/>
    <w:rsid w:val="00E251DA"/>
    <w:rsid w:val="00E33AB4"/>
    <w:rsid w:val="00E342C5"/>
    <w:rsid w:val="00E37BE2"/>
    <w:rsid w:val="00E51453"/>
    <w:rsid w:val="00E52D01"/>
    <w:rsid w:val="00E6541F"/>
    <w:rsid w:val="00E911E4"/>
    <w:rsid w:val="00E92F9E"/>
    <w:rsid w:val="00F22013"/>
    <w:rsid w:val="00F3041E"/>
    <w:rsid w:val="00F45865"/>
    <w:rsid w:val="00F64A1D"/>
    <w:rsid w:val="00F844D4"/>
    <w:rsid w:val="00F85572"/>
    <w:rsid w:val="00F966CD"/>
    <w:rsid w:val="00FB081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9B07D-8C3C-46B4-9B23-D93D3AB11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34</TotalTime>
  <Pages>2</Pages>
  <Words>282</Words>
  <Characters>1848</Characters>
  <Application>Microsoft Office Word</Application>
  <DocSecurity>0</DocSecurity>
  <Lines>38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5</cp:revision>
  <cp:lastPrinted>2015-02-13T11:47:00Z</cp:lastPrinted>
  <dcterms:created xsi:type="dcterms:W3CDTF">2015-02-10T07:13:00Z</dcterms:created>
  <dcterms:modified xsi:type="dcterms:W3CDTF">2015-02-13T11:48:00Z</dcterms:modified>
</cp:coreProperties>
</file>