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8" w:rsidRDefault="004759B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8.75pt" fillcolor="window">
            <v:imagedata r:id="rId8" o:title=""/>
          </v:shape>
        </w:pict>
      </w:r>
    </w:p>
    <w:p w:rsidR="00DC22D8" w:rsidRPr="002A22D1" w:rsidRDefault="00DC22D8">
      <w:pPr>
        <w:jc w:val="center"/>
        <w:rPr>
          <w:rFonts w:ascii="Times New Roman" w:hAnsi="Times New Roman"/>
          <w:sz w:val="12"/>
          <w:szCs w:val="12"/>
        </w:rPr>
      </w:pPr>
    </w:p>
    <w:p w:rsidR="00DC22D8" w:rsidRDefault="00DC22D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DC22D8" w:rsidRDefault="00DC22D8">
      <w:pPr>
        <w:jc w:val="center"/>
        <w:rPr>
          <w:rFonts w:ascii="Times New Roman" w:hAnsi="Times New Roman"/>
          <w:b/>
          <w:spacing w:val="4"/>
          <w:sz w:val="22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DC22D8" w:rsidRDefault="00DC22D8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4759B8" w:rsidRDefault="004759B8" w:rsidP="004759B8">
      <w:pPr>
        <w:pStyle w:val="Antrat2"/>
      </w:pPr>
      <w:r w:rsidRPr="00FA2C6C">
        <w:t>POSĖDŽIO</w:t>
      </w:r>
      <w:r w:rsidRPr="00FA2C6C">
        <w:rPr>
          <w:b w:val="0"/>
          <w:bCs/>
        </w:rPr>
        <w:t xml:space="preserve"> </w:t>
      </w:r>
      <w:r w:rsidRPr="00FA2C6C">
        <w:t>DARBOTVARKĖ</w:t>
      </w:r>
    </w:p>
    <w:p w:rsidR="004759B8" w:rsidRPr="00FB2766" w:rsidRDefault="004759B8" w:rsidP="004759B8"/>
    <w:p w:rsidR="004759B8" w:rsidRPr="00FA2C6C" w:rsidRDefault="004759B8" w:rsidP="004759B8">
      <w:pPr>
        <w:jc w:val="center"/>
        <w:rPr>
          <w:rFonts w:ascii="Times New Roman" w:hAnsi="Times New Roman"/>
          <w:b/>
          <w:bCs/>
          <w:sz w:val="24"/>
        </w:rPr>
      </w:pPr>
      <w:r w:rsidRPr="00FA2C6C">
        <w:rPr>
          <w:rFonts w:ascii="Times New Roman" w:hAnsi="Times New Roman"/>
          <w:b/>
          <w:bCs/>
          <w:sz w:val="24"/>
        </w:rPr>
        <w:t>201</w:t>
      </w:r>
      <w:r>
        <w:rPr>
          <w:rFonts w:ascii="Times New Roman" w:hAnsi="Times New Roman"/>
          <w:b/>
          <w:bCs/>
          <w:sz w:val="24"/>
        </w:rPr>
        <w:t>4</w:t>
      </w:r>
      <w:r w:rsidRPr="00FA2C6C">
        <w:rPr>
          <w:rFonts w:ascii="Times New Roman" w:hAnsi="Times New Roman"/>
          <w:b/>
          <w:bCs/>
          <w:sz w:val="24"/>
        </w:rPr>
        <w:t>-</w:t>
      </w:r>
      <w:r>
        <w:rPr>
          <w:rFonts w:ascii="Times New Roman" w:hAnsi="Times New Roman"/>
          <w:b/>
          <w:bCs/>
          <w:sz w:val="24"/>
        </w:rPr>
        <w:t>03-19</w:t>
      </w:r>
    </w:p>
    <w:p w:rsidR="004759B8" w:rsidRPr="00FA2C6C" w:rsidRDefault="004759B8" w:rsidP="004759B8">
      <w:pPr>
        <w:jc w:val="center"/>
        <w:rPr>
          <w:rFonts w:ascii="Times New Roman" w:hAnsi="Times New Roman"/>
          <w:b/>
          <w:bCs/>
          <w:sz w:val="24"/>
        </w:rPr>
      </w:pPr>
    </w:p>
    <w:p w:rsidR="004759B8" w:rsidRPr="00FA2C6C" w:rsidRDefault="004759B8" w:rsidP="004759B8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4759B8" w:rsidRPr="00FA2C6C" w:rsidTr="00014BBD">
        <w:tc>
          <w:tcPr>
            <w:tcW w:w="675" w:type="dxa"/>
          </w:tcPr>
          <w:p w:rsidR="004759B8" w:rsidRPr="00FA2C6C" w:rsidRDefault="004759B8" w:rsidP="00014B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4759B8" w:rsidRPr="00FA2C6C" w:rsidRDefault="004759B8" w:rsidP="00014B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Data,</w:t>
            </w:r>
          </w:p>
          <w:p w:rsidR="004759B8" w:rsidRPr="00FA2C6C" w:rsidRDefault="004759B8" w:rsidP="00014B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4759B8" w:rsidRPr="00FA2C6C" w:rsidRDefault="004759B8" w:rsidP="00014B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4759B8" w:rsidRPr="00FA2C6C" w:rsidRDefault="004759B8" w:rsidP="00014B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4759B8" w:rsidRPr="00FA2C6C" w:rsidTr="00014BBD">
        <w:tc>
          <w:tcPr>
            <w:tcW w:w="675" w:type="dxa"/>
          </w:tcPr>
          <w:p w:rsidR="004759B8" w:rsidRPr="00FA2C6C" w:rsidRDefault="004759B8" w:rsidP="00014BBD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4759B8" w:rsidRDefault="004759B8" w:rsidP="00014B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2014-03-19,</w:t>
            </w:r>
          </w:p>
          <w:p w:rsidR="004759B8" w:rsidRDefault="004759B8" w:rsidP="00014BBD">
            <w:pPr>
              <w:numPr>
                <w:ilvl w:val="1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val.</w:t>
            </w:r>
          </w:p>
          <w:p w:rsidR="004759B8" w:rsidRPr="00823B96" w:rsidRDefault="004759B8" w:rsidP="00014B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Prezidento salė</w:t>
            </w:r>
            <w:bookmarkStart w:id="0" w:name="_GoBack"/>
            <w:bookmarkEnd w:id="0"/>
          </w:p>
        </w:tc>
        <w:tc>
          <w:tcPr>
            <w:tcW w:w="5670" w:type="dxa"/>
          </w:tcPr>
          <w:p w:rsidR="004759B8" w:rsidRPr="005817BE" w:rsidRDefault="004759B8" w:rsidP="00014BBD">
            <w:pPr>
              <w:pStyle w:val="preformatte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Jono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Mažeikos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kitų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pareiškėjų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peticijos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>„</w:t>
            </w:r>
            <w:proofErr w:type="spellStart"/>
            <w:r>
              <w:rPr>
                <w:rFonts w:ascii="Times New Roman" w:hAnsi="Times New Roman"/>
              </w:rPr>
              <w:t>Dėl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Lietuvos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Respublikos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bausmių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vykdymo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kodekso</w:t>
            </w:r>
            <w:proofErr w:type="spellEnd"/>
            <w:r>
              <w:rPr>
                <w:rFonts w:ascii="Times New Roman" w:hAnsi="Times New Roman"/>
              </w:rPr>
              <w:t xml:space="preserve"> 157 </w:t>
            </w:r>
            <w:proofErr w:type="spellStart"/>
            <w:r>
              <w:rPr>
                <w:rFonts w:ascii="Times New Roman" w:hAnsi="Times New Roman"/>
              </w:rPr>
              <w:t>straipsnio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pakeitimo</w:t>
            </w:r>
            <w:proofErr w:type="spellEnd"/>
            <w:r>
              <w:rPr>
                <w:rFonts w:ascii="Times New Roman" w:hAnsi="Times New Roman"/>
              </w:rPr>
              <w:t xml:space="preserve">“ </w:t>
            </w:r>
            <w:proofErr w:type="spellStart"/>
            <w:r w:rsidRPr="00F04D37">
              <w:rPr>
                <w:rFonts w:ascii="Times New Roman" w:hAnsi="Times New Roman"/>
              </w:rPr>
              <w:t>nagrinėjimas</w:t>
            </w:r>
            <w:proofErr w:type="spellEnd"/>
            <w:r w:rsidRPr="00F04D37">
              <w:rPr>
                <w:rFonts w:ascii="Times New Roman" w:hAnsi="Times New Roman"/>
              </w:rPr>
              <w:t xml:space="preserve"> </w:t>
            </w:r>
            <w:proofErr w:type="spellStart"/>
            <w:r w:rsidRPr="00F04D37">
              <w:rPr>
                <w:rFonts w:ascii="Times New Roman" w:hAnsi="Times New Roman"/>
              </w:rPr>
              <w:t>iš</w:t>
            </w:r>
            <w:proofErr w:type="spellEnd"/>
            <w:r w:rsidRPr="00F04D37">
              <w:rPr>
                <w:rFonts w:ascii="Times New Roman" w:hAnsi="Times New Roman"/>
              </w:rPr>
              <w:t xml:space="preserve"> </w:t>
            </w:r>
            <w:proofErr w:type="spellStart"/>
            <w:r w:rsidRPr="00F04D37">
              <w:rPr>
                <w:rFonts w:ascii="Times New Roman" w:hAnsi="Times New Roman"/>
              </w:rPr>
              <w:t>esmės</w:t>
            </w:r>
            <w:proofErr w:type="spellEnd"/>
            <w:r w:rsidRPr="00F04D37">
              <w:rPr>
                <w:rFonts w:ascii="Times New Roman" w:hAnsi="Times New Roman"/>
              </w:rPr>
              <w:t>.</w:t>
            </w:r>
          </w:p>
        </w:tc>
      </w:tr>
      <w:tr w:rsidR="004759B8" w:rsidRPr="00FA2C6C" w:rsidTr="00014BBD">
        <w:tc>
          <w:tcPr>
            <w:tcW w:w="675" w:type="dxa"/>
          </w:tcPr>
          <w:p w:rsidR="004759B8" w:rsidRPr="00FA2C6C" w:rsidRDefault="004759B8" w:rsidP="00014B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4759B8" w:rsidRDefault="004759B8" w:rsidP="00014B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4759B8" w:rsidRPr="00F40F14" w:rsidRDefault="004759B8" w:rsidP="00014BB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0F14">
              <w:rPr>
                <w:rFonts w:ascii="Times New Roman" w:hAnsi="Times New Roman"/>
                <w:sz w:val="24"/>
                <w:szCs w:val="24"/>
              </w:rPr>
              <w:t xml:space="preserve">Kęstučio </w:t>
            </w:r>
            <w:proofErr w:type="spellStart"/>
            <w:r w:rsidRPr="00F40F14">
              <w:rPr>
                <w:rFonts w:ascii="Times New Roman" w:hAnsi="Times New Roman"/>
                <w:sz w:val="24"/>
                <w:szCs w:val="24"/>
              </w:rPr>
              <w:t>Vilkausko</w:t>
            </w:r>
            <w:proofErr w:type="spellEnd"/>
            <w:r w:rsidRPr="00F40F14">
              <w:rPr>
                <w:rFonts w:ascii="Times New Roman" w:hAnsi="Times New Roman"/>
                <w:sz w:val="24"/>
                <w:szCs w:val="24"/>
              </w:rPr>
              <w:t xml:space="preserve"> peticijos „Dėl Lietuvos Respublikos bausmių vykdymo kodekso ketvirtojo skirsnio bei 147, 148, 154, 155, 156 straipsnių pakeitimo“ nagrinėjimas iš esmės.</w:t>
            </w:r>
          </w:p>
        </w:tc>
      </w:tr>
      <w:tr w:rsidR="004759B8" w:rsidRPr="00FA2C6C" w:rsidTr="00014BBD">
        <w:tc>
          <w:tcPr>
            <w:tcW w:w="675" w:type="dxa"/>
          </w:tcPr>
          <w:p w:rsidR="004759B8" w:rsidRDefault="004759B8" w:rsidP="00014B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701" w:type="dxa"/>
          </w:tcPr>
          <w:p w:rsidR="004759B8" w:rsidRDefault="004759B8" w:rsidP="00014B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4759B8" w:rsidRPr="00F04D37" w:rsidRDefault="004759B8" w:rsidP="00014BB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4D37">
              <w:rPr>
                <w:rFonts w:ascii="Times New Roman" w:hAnsi="Times New Roman"/>
                <w:sz w:val="24"/>
                <w:szCs w:val="24"/>
              </w:rPr>
              <w:t xml:space="preserve">Kęstučio </w:t>
            </w:r>
            <w:proofErr w:type="spellStart"/>
            <w:r w:rsidRPr="00F04D37">
              <w:rPr>
                <w:rFonts w:ascii="Times New Roman" w:hAnsi="Times New Roman"/>
                <w:sz w:val="24"/>
                <w:szCs w:val="24"/>
              </w:rPr>
              <w:t>Vilkausko</w:t>
            </w:r>
            <w:proofErr w:type="spellEnd"/>
            <w:r w:rsidRPr="00F04D37">
              <w:rPr>
                <w:rFonts w:ascii="Times New Roman" w:hAnsi="Times New Roman"/>
                <w:sz w:val="24"/>
                <w:szCs w:val="24"/>
              </w:rPr>
              <w:t xml:space="preserve"> peticijos „Dėl Lietuvos Respublikos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švietimo įstatymo 33 straipsnio pakeitimo</w:t>
            </w:r>
            <w:r w:rsidRPr="00F04D37">
              <w:rPr>
                <w:rFonts w:ascii="Times New Roman" w:hAnsi="Times New Roman"/>
                <w:sz w:val="24"/>
                <w:szCs w:val="24"/>
              </w:rPr>
              <w:t>“ nagrinėjimas iš esmės.</w:t>
            </w:r>
          </w:p>
        </w:tc>
      </w:tr>
      <w:tr w:rsidR="004759B8" w:rsidRPr="00FA2C6C" w:rsidTr="00014BBD">
        <w:tc>
          <w:tcPr>
            <w:tcW w:w="675" w:type="dxa"/>
          </w:tcPr>
          <w:p w:rsidR="004759B8" w:rsidRPr="00FA2C6C" w:rsidRDefault="004759B8" w:rsidP="00014B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</w:p>
        </w:tc>
        <w:tc>
          <w:tcPr>
            <w:tcW w:w="1701" w:type="dxa"/>
          </w:tcPr>
          <w:p w:rsidR="004759B8" w:rsidRDefault="004759B8" w:rsidP="00014BBD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4759B8" w:rsidRDefault="004759B8" w:rsidP="00014BB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4759B8" w:rsidRPr="00FA2C6C" w:rsidRDefault="004759B8" w:rsidP="004759B8">
      <w:pPr>
        <w:jc w:val="both"/>
        <w:rPr>
          <w:rFonts w:ascii="Times New Roman" w:hAnsi="Times New Roman"/>
          <w:sz w:val="24"/>
        </w:rPr>
      </w:pPr>
    </w:p>
    <w:p w:rsidR="004759B8" w:rsidRDefault="004759B8" w:rsidP="004759B8">
      <w:pPr>
        <w:jc w:val="both"/>
        <w:rPr>
          <w:rFonts w:ascii="Times New Roman" w:hAnsi="Times New Roman"/>
          <w:sz w:val="24"/>
        </w:rPr>
      </w:pPr>
    </w:p>
    <w:p w:rsidR="004759B8" w:rsidRDefault="004759B8" w:rsidP="004759B8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4759B8" w:rsidRPr="0035687D" w:rsidRDefault="004759B8" w:rsidP="004759B8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4759B8" w:rsidRDefault="004759B8" w:rsidP="004759B8">
      <w:pPr>
        <w:jc w:val="both"/>
        <w:rPr>
          <w:rFonts w:ascii="Times New Roman" w:hAnsi="Times New Roman"/>
          <w:sz w:val="24"/>
        </w:rPr>
      </w:pPr>
    </w:p>
    <w:p w:rsidR="004759B8" w:rsidRDefault="004759B8" w:rsidP="004759B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Komisijos pirmininkas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Petras </w:t>
      </w:r>
      <w:proofErr w:type="spellStart"/>
      <w:r>
        <w:rPr>
          <w:rFonts w:ascii="Times New Roman" w:hAnsi="Times New Roman"/>
          <w:sz w:val="24"/>
        </w:rPr>
        <w:t>Čimbaras</w:t>
      </w:r>
      <w:proofErr w:type="spellEnd"/>
    </w:p>
    <w:p w:rsidR="004759B8" w:rsidRDefault="004759B8" w:rsidP="004759B8">
      <w:pPr>
        <w:rPr>
          <w:rFonts w:ascii="Times New Roman" w:hAnsi="Times New Roman"/>
          <w:sz w:val="24"/>
        </w:rPr>
      </w:pPr>
    </w:p>
    <w:p w:rsidR="004759B8" w:rsidRDefault="004759B8" w:rsidP="004759B8">
      <w:pPr>
        <w:rPr>
          <w:rFonts w:ascii="Times New Roman" w:hAnsi="Times New Roman"/>
          <w:sz w:val="24"/>
        </w:rPr>
      </w:pPr>
    </w:p>
    <w:p w:rsidR="004759B8" w:rsidRDefault="004759B8" w:rsidP="004759B8">
      <w:pPr>
        <w:rPr>
          <w:rFonts w:ascii="Times New Roman" w:hAnsi="Times New Roman"/>
          <w:sz w:val="24"/>
        </w:rPr>
      </w:pPr>
    </w:p>
    <w:p w:rsidR="002A22D1" w:rsidRDefault="002A22D1">
      <w:pPr>
        <w:rPr>
          <w:rFonts w:ascii="Times New Roman" w:hAnsi="Times New Roman"/>
          <w:sz w:val="24"/>
        </w:rPr>
      </w:pPr>
    </w:p>
    <w:sectPr w:rsidR="002A22D1">
      <w:footerReference w:type="default" r:id="rId9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9B8" w:rsidRDefault="004759B8">
      <w:r>
        <w:separator/>
      </w:r>
    </w:p>
  </w:endnote>
  <w:endnote w:type="continuationSeparator" w:id="0">
    <w:p w:rsidR="004759B8" w:rsidRDefault="00475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692" w:rsidRDefault="004759B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9B8" w:rsidRDefault="004759B8">
      <w:r>
        <w:separator/>
      </w:r>
    </w:p>
  </w:footnote>
  <w:footnote w:type="continuationSeparator" w:id="0">
    <w:p w:rsidR="004759B8" w:rsidRDefault="00475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129B3"/>
    <w:multiLevelType w:val="multilevel"/>
    <w:tmpl w:val="F4DE7AEE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oNotTrackMoves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E44"/>
    <w:rsid w:val="002A22D1"/>
    <w:rsid w:val="002F0E44"/>
    <w:rsid w:val="004759B8"/>
    <w:rsid w:val="00915E02"/>
    <w:rsid w:val="00D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4759B8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4759B8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rsid w:val="004759B8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4759B8"/>
    <w:rPr>
      <w:rFonts w:ascii="Times New Roman" w:hAnsi="Times New Roman"/>
      <w:sz w:val="24"/>
      <w:lang w:eastAsia="en-US"/>
    </w:rPr>
  </w:style>
  <w:style w:type="paragraph" w:customStyle="1" w:styleId="preformatted">
    <w:name w:val="preformatted"/>
    <w:basedOn w:val="prastasis"/>
    <w:rsid w:val="004759B8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 .dot</Template>
  <TotalTime>1</TotalTime>
  <Pages>1</Pages>
  <Words>455</Words>
  <Characters>260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ŠNIAUKŠTIENĖ Janina</cp:lastModifiedBy>
  <cp:revision>1</cp:revision>
  <cp:lastPrinted>2001-05-19T15:20:00Z</cp:lastPrinted>
  <dcterms:created xsi:type="dcterms:W3CDTF">2014-03-07T08:20:00Z</dcterms:created>
  <dcterms:modified xsi:type="dcterms:W3CDTF">2014-03-07T08:21:00Z</dcterms:modified>
</cp:coreProperties>
</file>