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8" w:rsidRDefault="00FF234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8.75pt" fillcolor="window">
            <v:imagedata r:id="rId7" o:title=""/>
          </v:shape>
        </w:pict>
      </w:r>
    </w:p>
    <w:p w:rsidR="00DC22D8" w:rsidRPr="002A22D1" w:rsidRDefault="00DC22D8">
      <w:pPr>
        <w:jc w:val="center"/>
        <w:rPr>
          <w:rFonts w:ascii="Times New Roman" w:hAnsi="Times New Roman"/>
          <w:sz w:val="12"/>
          <w:szCs w:val="12"/>
        </w:rPr>
      </w:pPr>
    </w:p>
    <w:p w:rsidR="00DC22D8" w:rsidRDefault="00DC22D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DC22D8" w:rsidRDefault="00DC22D8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DC22D8" w:rsidRDefault="00DC22D8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203816" w:rsidRDefault="00203816" w:rsidP="00203816">
      <w:pPr>
        <w:pStyle w:val="Antrat2"/>
      </w:pPr>
      <w:bookmarkStart w:id="0" w:name="_GoBack"/>
      <w:bookmarkEnd w:id="0"/>
      <w:r w:rsidRPr="00FA2C6C">
        <w:t>POSĖDŽIO</w:t>
      </w:r>
      <w:r w:rsidRPr="00FA2C6C">
        <w:rPr>
          <w:b w:val="0"/>
          <w:bCs/>
        </w:rPr>
        <w:t xml:space="preserve"> </w:t>
      </w:r>
      <w:r w:rsidRPr="00FA2C6C">
        <w:t>DARBOTVARKĖ</w:t>
      </w:r>
    </w:p>
    <w:p w:rsidR="00203816" w:rsidRPr="00FB2766" w:rsidRDefault="00203816" w:rsidP="00203816"/>
    <w:p w:rsidR="00203816" w:rsidRPr="00FA2C6C" w:rsidRDefault="00203816" w:rsidP="00203816">
      <w:pPr>
        <w:jc w:val="center"/>
        <w:rPr>
          <w:rFonts w:ascii="Times New Roman" w:hAnsi="Times New Roman"/>
          <w:b/>
          <w:bCs/>
          <w:sz w:val="24"/>
        </w:rPr>
      </w:pPr>
      <w:r w:rsidRPr="00FA2C6C">
        <w:rPr>
          <w:rFonts w:ascii="Times New Roman" w:hAnsi="Times New Roman"/>
          <w:b/>
          <w:bCs/>
          <w:sz w:val="24"/>
        </w:rPr>
        <w:t>201</w:t>
      </w:r>
      <w:r>
        <w:rPr>
          <w:rFonts w:ascii="Times New Roman" w:hAnsi="Times New Roman"/>
          <w:b/>
          <w:bCs/>
          <w:sz w:val="24"/>
        </w:rPr>
        <w:t>3</w:t>
      </w:r>
      <w:r w:rsidRPr="00FA2C6C">
        <w:rPr>
          <w:rFonts w:ascii="Times New Roman" w:hAnsi="Times New Roman"/>
          <w:b/>
          <w:bCs/>
          <w:sz w:val="24"/>
        </w:rPr>
        <w:t>-</w:t>
      </w:r>
      <w:r>
        <w:rPr>
          <w:rFonts w:ascii="Times New Roman" w:hAnsi="Times New Roman"/>
          <w:b/>
          <w:bCs/>
          <w:sz w:val="24"/>
        </w:rPr>
        <w:t>12-19</w:t>
      </w:r>
    </w:p>
    <w:p w:rsidR="00203816" w:rsidRPr="00FA2C6C" w:rsidRDefault="00203816" w:rsidP="00203816">
      <w:pPr>
        <w:jc w:val="center"/>
        <w:rPr>
          <w:rFonts w:ascii="Times New Roman" w:hAnsi="Times New Roman"/>
          <w:b/>
          <w:bCs/>
          <w:sz w:val="24"/>
        </w:rPr>
      </w:pPr>
    </w:p>
    <w:p w:rsidR="00203816" w:rsidRPr="00FA2C6C" w:rsidRDefault="00203816" w:rsidP="00203816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203816" w:rsidRPr="00FA2C6C" w:rsidTr="004F1B1E">
        <w:tc>
          <w:tcPr>
            <w:tcW w:w="675" w:type="dxa"/>
          </w:tcPr>
          <w:p w:rsidR="00203816" w:rsidRPr="00FA2C6C" w:rsidRDefault="00203816" w:rsidP="004F1B1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203816" w:rsidRPr="00FA2C6C" w:rsidRDefault="00203816" w:rsidP="004F1B1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Data,</w:t>
            </w:r>
          </w:p>
          <w:p w:rsidR="00203816" w:rsidRPr="00FA2C6C" w:rsidRDefault="00203816" w:rsidP="004F1B1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203816" w:rsidRPr="00FA2C6C" w:rsidRDefault="00203816" w:rsidP="004F1B1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203816" w:rsidRPr="00FA2C6C" w:rsidRDefault="00203816" w:rsidP="004F1B1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203816" w:rsidRPr="00FA2C6C" w:rsidTr="004F1B1E">
        <w:tc>
          <w:tcPr>
            <w:tcW w:w="675" w:type="dxa"/>
          </w:tcPr>
          <w:p w:rsidR="00203816" w:rsidRPr="00FA2C6C" w:rsidRDefault="00203816" w:rsidP="004F1B1E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203816" w:rsidRDefault="00203816" w:rsidP="004F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2013-12-19,</w:t>
            </w:r>
          </w:p>
          <w:p w:rsidR="00203816" w:rsidRDefault="00203816" w:rsidP="004F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 val.</w:t>
            </w:r>
          </w:p>
          <w:p w:rsidR="00203816" w:rsidRPr="00823B96" w:rsidRDefault="00203816" w:rsidP="004F1B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Prezidento salė</w:t>
            </w:r>
          </w:p>
        </w:tc>
        <w:tc>
          <w:tcPr>
            <w:tcW w:w="5670" w:type="dxa"/>
          </w:tcPr>
          <w:p w:rsidR="00203816" w:rsidRPr="005F31F7" w:rsidRDefault="00203816" w:rsidP="004F1B1E">
            <w:pPr>
              <w:pStyle w:val="preformatted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F31F7">
              <w:rPr>
                <w:rFonts w:ascii="Times New Roman" w:hAnsi="Times New Roman" w:cs="Times New Roman"/>
              </w:rPr>
              <w:t>Dėl</w:t>
            </w:r>
            <w:proofErr w:type="spellEnd"/>
            <w:r w:rsidRPr="005F31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1F7">
              <w:rPr>
                <w:rFonts w:ascii="Times New Roman" w:hAnsi="Times New Roman" w:cs="Times New Roman"/>
              </w:rPr>
              <w:t>Jurijaus</w:t>
            </w:r>
            <w:proofErr w:type="spellEnd"/>
            <w:r w:rsidRPr="005F31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1F7">
              <w:rPr>
                <w:rFonts w:ascii="Times New Roman" w:hAnsi="Times New Roman" w:cs="Times New Roman"/>
              </w:rPr>
              <w:t>Privalovo</w:t>
            </w:r>
            <w:proofErr w:type="spellEnd"/>
            <w:r w:rsidRPr="005F31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1F7">
              <w:rPr>
                <w:rFonts w:ascii="Times New Roman" w:hAnsi="Times New Roman" w:cs="Times New Roman"/>
              </w:rPr>
              <w:t>kreipimosi</w:t>
            </w:r>
            <w:proofErr w:type="spellEnd"/>
            <w:r w:rsidRPr="005F31F7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5F31F7">
              <w:rPr>
                <w:rFonts w:ascii="Times New Roman" w:hAnsi="Times New Roman" w:cs="Times New Roman"/>
              </w:rPr>
              <w:t>Dėl</w:t>
            </w:r>
            <w:proofErr w:type="spellEnd"/>
            <w:r w:rsidRPr="005F31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1F7">
              <w:rPr>
                <w:rFonts w:ascii="Times New Roman" w:hAnsi="Times New Roman" w:cs="Times New Roman"/>
              </w:rPr>
              <w:t>pensijų</w:t>
            </w:r>
            <w:proofErr w:type="spellEnd"/>
            <w:r w:rsidRPr="005F31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1F7">
              <w:rPr>
                <w:rFonts w:ascii="Times New Roman" w:hAnsi="Times New Roman" w:cs="Times New Roman"/>
              </w:rPr>
              <w:t>apskaičiavimo</w:t>
            </w:r>
            <w:proofErr w:type="spellEnd"/>
            <w:r w:rsidRPr="005F31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1F7">
              <w:rPr>
                <w:rFonts w:ascii="Times New Roman" w:hAnsi="Times New Roman" w:cs="Times New Roman"/>
              </w:rPr>
              <w:t>tvarkos</w:t>
            </w:r>
            <w:proofErr w:type="spellEnd"/>
            <w:r w:rsidRPr="005F31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1F7">
              <w:rPr>
                <w:rFonts w:ascii="Times New Roman" w:hAnsi="Times New Roman" w:cs="Times New Roman"/>
              </w:rPr>
              <w:t>koregavimo</w:t>
            </w:r>
            <w:proofErr w:type="spellEnd"/>
            <w:r w:rsidRPr="005F31F7">
              <w:rPr>
                <w:rFonts w:ascii="Times New Roman" w:hAnsi="Times New Roman" w:cs="Times New Roman"/>
              </w:rPr>
              <w:t>“.</w:t>
            </w:r>
          </w:p>
        </w:tc>
      </w:tr>
      <w:tr w:rsidR="00203816" w:rsidRPr="00FA2C6C" w:rsidTr="004F1B1E">
        <w:tc>
          <w:tcPr>
            <w:tcW w:w="675" w:type="dxa"/>
          </w:tcPr>
          <w:p w:rsidR="00203816" w:rsidRPr="00FA2C6C" w:rsidRDefault="00203816" w:rsidP="004F1B1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203816" w:rsidRDefault="00203816" w:rsidP="004F1B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203816" w:rsidRDefault="00203816" w:rsidP="004F1B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1F7">
              <w:rPr>
                <w:rFonts w:ascii="Times New Roman" w:hAnsi="Times New Roman"/>
                <w:sz w:val="24"/>
                <w:szCs w:val="24"/>
              </w:rPr>
              <w:t xml:space="preserve">Dėl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Audriaus Narvydo </w:t>
            </w:r>
            <w:r w:rsidRPr="005F31F7">
              <w:rPr>
                <w:rFonts w:ascii="Times New Roman" w:hAnsi="Times New Roman"/>
                <w:sz w:val="24"/>
                <w:szCs w:val="24"/>
              </w:rPr>
              <w:t>„Dėl Lietuvos Respublikos transporto lengvatų įstatymo 8 straipsnio pakeitimo“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03816" w:rsidRPr="005F31F7" w:rsidRDefault="00203816" w:rsidP="004F1B1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816" w:rsidRPr="00FA2C6C" w:rsidTr="004F1B1E">
        <w:tc>
          <w:tcPr>
            <w:tcW w:w="675" w:type="dxa"/>
          </w:tcPr>
          <w:p w:rsidR="00203816" w:rsidRPr="00FA2C6C" w:rsidRDefault="00203816" w:rsidP="004F1B1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</w:p>
        </w:tc>
        <w:tc>
          <w:tcPr>
            <w:tcW w:w="1701" w:type="dxa"/>
          </w:tcPr>
          <w:p w:rsidR="00203816" w:rsidRDefault="00203816" w:rsidP="004F1B1E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203816" w:rsidRDefault="00203816" w:rsidP="004F1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203816" w:rsidRPr="00FA2C6C" w:rsidRDefault="00203816" w:rsidP="00203816">
      <w:pPr>
        <w:jc w:val="both"/>
        <w:rPr>
          <w:rFonts w:ascii="Times New Roman" w:hAnsi="Times New Roman"/>
          <w:sz w:val="24"/>
        </w:rPr>
      </w:pPr>
    </w:p>
    <w:p w:rsidR="002A22D1" w:rsidRDefault="002A22D1">
      <w:pPr>
        <w:rPr>
          <w:rFonts w:ascii="Times New Roman" w:hAnsi="Times New Roman"/>
          <w:sz w:val="24"/>
        </w:rPr>
      </w:pPr>
    </w:p>
    <w:sectPr w:rsidR="002A22D1">
      <w:footerReference w:type="default" r:id="rId8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816" w:rsidRDefault="00203816">
      <w:r>
        <w:separator/>
      </w:r>
    </w:p>
  </w:endnote>
  <w:endnote w:type="continuationSeparator" w:id="0">
    <w:p w:rsidR="00203816" w:rsidRDefault="00203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2D8" w:rsidRDefault="00DC22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816" w:rsidRDefault="00203816">
      <w:r>
        <w:separator/>
      </w:r>
    </w:p>
  </w:footnote>
  <w:footnote w:type="continuationSeparator" w:id="0">
    <w:p w:rsidR="00203816" w:rsidRDefault="00203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oNotTrackMoves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E44"/>
    <w:rsid w:val="00203816"/>
    <w:rsid w:val="002A22D1"/>
    <w:rsid w:val="002F0E44"/>
    <w:rsid w:val="00915E02"/>
    <w:rsid w:val="00DC22D8"/>
    <w:rsid w:val="00FF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203816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203816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203816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203816"/>
    <w:rPr>
      <w:rFonts w:ascii="Times New Roman" w:hAnsi="Times New Roman"/>
      <w:sz w:val="24"/>
      <w:lang w:eastAsia="en-US"/>
    </w:rPr>
  </w:style>
  <w:style w:type="paragraph" w:customStyle="1" w:styleId="preformatted">
    <w:name w:val="preformatted"/>
    <w:basedOn w:val="prastasis"/>
    <w:rsid w:val="0020381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 .dot</Template>
  <TotalTime>1</TotalTime>
  <Pages>1</Pages>
  <Words>257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ŠNIAUKŠTIENĖ Janina</cp:lastModifiedBy>
  <cp:revision>2</cp:revision>
  <cp:lastPrinted>2001-05-19T15:20:00Z</cp:lastPrinted>
  <dcterms:created xsi:type="dcterms:W3CDTF">2013-12-20T05:04:00Z</dcterms:created>
  <dcterms:modified xsi:type="dcterms:W3CDTF">2013-12-20T05:05:00Z</dcterms:modified>
</cp:coreProperties>
</file>