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9D0" w:rsidRDefault="00D15C2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lt-LT"/>
        </w:rPr>
        <w:drawing>
          <wp:inline distT="0" distB="0" distL="0" distR="0">
            <wp:extent cx="523875" cy="619125"/>
            <wp:effectExtent l="0" t="0" r="9525" b="952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9D0" w:rsidRPr="00A765BB" w:rsidRDefault="00BC79D0">
      <w:pPr>
        <w:pStyle w:val="Pagrindinistekstas"/>
        <w:rPr>
          <w:sz w:val="12"/>
          <w:szCs w:val="12"/>
        </w:rPr>
      </w:pPr>
    </w:p>
    <w:p w:rsidR="00BC79D0" w:rsidRDefault="00BC79D0">
      <w:pPr>
        <w:pStyle w:val="Pagrindinistekstas"/>
      </w:pPr>
      <w:r>
        <w:t xml:space="preserve">LIETUVOS RESPUBLIKOS SEIMO </w:t>
      </w:r>
    </w:p>
    <w:p w:rsidR="00A70AC5" w:rsidRPr="00740ADE" w:rsidRDefault="009A232D" w:rsidP="00A70AC5">
      <w:pPr>
        <w:shd w:val="clear" w:color="auto" w:fill="FFFFFF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b/>
          <w:sz w:val="24"/>
          <w:szCs w:val="24"/>
        </w:rPr>
        <w:t>LAIKINOJI TYRIMO KOMISIJA DĖL SUTIKIMO SUVARŽYTI LIETUVOS RESPUBLIKOS SEIMO NARIO PETRO GRAŽULIO LAISVĘ</w:t>
      </w:r>
    </w:p>
    <w:p w:rsidR="00BC79D0" w:rsidRPr="00D7699C" w:rsidRDefault="00BC79D0" w:rsidP="00EB2D63">
      <w:pPr>
        <w:jc w:val="both"/>
        <w:rPr>
          <w:rFonts w:ascii="Times New Roman" w:hAnsi="Times New Roman"/>
        </w:rPr>
      </w:pPr>
    </w:p>
    <w:p w:rsidR="00BC79D0" w:rsidRDefault="00BC79D0" w:rsidP="00EB2D63">
      <w:pPr>
        <w:tabs>
          <w:tab w:val="center" w:pos="7088"/>
          <w:tab w:val="center" w:pos="8222"/>
          <w:tab w:val="center" w:pos="9072"/>
        </w:tabs>
        <w:jc w:val="both"/>
        <w:rPr>
          <w:rFonts w:ascii="Times New Roman" w:hAnsi="Times New Roman"/>
          <w:sz w:val="24"/>
          <w:u w:val="single"/>
        </w:rPr>
        <w:sectPr w:rsidR="00BC79D0" w:rsidSect="009A232D">
          <w:headerReference w:type="even" r:id="rId8"/>
          <w:headerReference w:type="default" r:id="rId9"/>
          <w:footerReference w:type="even" r:id="rId10"/>
          <w:pgSz w:w="11907" w:h="16834" w:code="9"/>
          <w:pgMar w:top="1134" w:right="567" w:bottom="1134" w:left="1701" w:header="680" w:footer="680" w:gutter="0"/>
          <w:cols w:space="1296"/>
          <w:titlePg/>
          <w:docGrid w:linePitch="272"/>
        </w:sectPr>
      </w:pPr>
    </w:p>
    <w:p w:rsidR="00D15C2E" w:rsidRPr="00D15C2E" w:rsidRDefault="00D15C2E" w:rsidP="00D15C2E">
      <w:pPr>
        <w:jc w:val="center"/>
        <w:rPr>
          <w:rFonts w:ascii="Times New Roman" w:hAnsi="Times New Roman"/>
          <w:b/>
          <w:sz w:val="24"/>
        </w:rPr>
      </w:pPr>
      <w:r w:rsidRPr="00D15C2E">
        <w:rPr>
          <w:rFonts w:ascii="Times New Roman" w:hAnsi="Times New Roman"/>
          <w:b/>
          <w:sz w:val="24"/>
        </w:rPr>
        <w:lastRenderedPageBreak/>
        <w:t>P O S Ė D Ž I O  D A R B O T V A R K Ė</w:t>
      </w:r>
    </w:p>
    <w:p w:rsidR="00D15C2E" w:rsidRPr="00D15C2E" w:rsidRDefault="003548DC" w:rsidP="00D15C2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(2013-10-02</w:t>
      </w:r>
      <w:bookmarkStart w:id="0" w:name="_GoBack"/>
      <w:bookmarkEnd w:id="0"/>
      <w:r w:rsidR="00D15C2E" w:rsidRPr="00D15C2E">
        <w:rPr>
          <w:rFonts w:ascii="Times New Roman" w:hAnsi="Times New Roman"/>
          <w:b/>
          <w:sz w:val="24"/>
        </w:rPr>
        <w:t>)</w:t>
      </w: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center"/>
        <w:rPr>
          <w:rFonts w:ascii="Times New Roman" w:hAnsi="Times New Roman"/>
          <w:sz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2"/>
        <w:gridCol w:w="6380"/>
      </w:tblGrid>
      <w:tr w:rsidR="00D15C2E" w:rsidRPr="00D15C2E" w:rsidTr="00E43F43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Eil. Nr.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Data, laikas, vieta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Svarstomi klausimai</w:t>
            </w:r>
          </w:p>
        </w:tc>
      </w:tr>
      <w:tr w:rsidR="00D15C2E" w:rsidRPr="00D15C2E" w:rsidTr="00E43F43">
        <w:trPr>
          <w:trHeight w:val="7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08580E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noProof/>
                <w:snapToGrid w:val="0"/>
                <w:sz w:val="24"/>
              </w:rPr>
              <w:t>2013-10-02</w:t>
            </w:r>
          </w:p>
          <w:p w:rsidR="00D15C2E" w:rsidRPr="00AF7A1C" w:rsidRDefault="0008580E" w:rsidP="00D15C2E">
            <w:pPr>
              <w:jc w:val="center"/>
              <w:rPr>
                <w:rFonts w:ascii="Times New Roman" w:hAnsi="Times New Roman"/>
                <w:b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16.00 – 16.10</w:t>
            </w:r>
            <w:r w:rsidR="00D15C2E" w:rsidRPr="00AF7A1C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val.</w:t>
            </w:r>
          </w:p>
          <w:p w:rsidR="00D15C2E" w:rsidRPr="00D15C2E" w:rsidRDefault="00653AD5" w:rsidP="00D15C2E">
            <w:pPr>
              <w:jc w:val="center"/>
              <w:rPr>
                <w:rFonts w:ascii="Times New Roman" w:hAnsi="Times New Roman"/>
                <w:noProof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noProof/>
                <w:snapToGrid w:val="0"/>
                <w:sz w:val="24"/>
              </w:rPr>
              <w:t>443</w:t>
            </w:r>
            <w:r w:rsidR="00F37823"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 </w:t>
            </w:r>
            <w:r w:rsidR="00D15C2E" w:rsidRPr="00F37823">
              <w:rPr>
                <w:rFonts w:ascii="Times New Roman" w:hAnsi="Times New Roman"/>
                <w:b/>
                <w:noProof/>
                <w:snapToGrid w:val="0"/>
                <w:sz w:val="24"/>
              </w:rPr>
              <w:t xml:space="preserve">salė, </w:t>
            </w:r>
            <w:r w:rsidR="00F37823" w:rsidRPr="00F37823">
              <w:rPr>
                <w:rFonts w:ascii="Times New Roman" w:hAnsi="Times New Roman"/>
                <w:noProof/>
                <w:snapToGrid w:val="0"/>
                <w:sz w:val="24"/>
              </w:rPr>
              <w:t>I</w:t>
            </w:r>
            <w:r w:rsidR="00D15C2E" w:rsidRPr="00F37823">
              <w:rPr>
                <w:rFonts w:ascii="Times New Roman" w:hAnsi="Times New Roman"/>
                <w:noProof/>
                <w:snapToGrid w:val="0"/>
                <w:sz w:val="24"/>
              </w:rPr>
              <w:t>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2C9" w:rsidRPr="008732C9" w:rsidRDefault="008732C9" w:rsidP="008732C9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  <w:r w:rsidRPr="008732C9">
              <w:rPr>
                <w:rFonts w:ascii="Times New Roman" w:hAnsi="Times New Roman"/>
                <w:noProof/>
                <w:snapToGrid w:val="0"/>
                <w:sz w:val="24"/>
              </w:rPr>
              <w:t>Posėdžio darbotvarkės tvirtinimas</w:t>
            </w:r>
          </w:p>
          <w:p w:rsidR="00D15C2E" w:rsidRPr="00D15C2E" w:rsidRDefault="00D15C2E" w:rsidP="00D15C2E">
            <w:pPr>
              <w:jc w:val="both"/>
              <w:rPr>
                <w:rFonts w:ascii="Times New Roman" w:hAnsi="Times New Roman"/>
                <w:noProof/>
                <w:snapToGrid w:val="0"/>
                <w:sz w:val="24"/>
              </w:rPr>
            </w:pPr>
          </w:p>
        </w:tc>
      </w:tr>
      <w:tr w:rsidR="00D15C2E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 w:rsidRPr="00D15C2E">
              <w:rPr>
                <w:rFonts w:ascii="Times New Roman" w:hAnsi="Times New Roman"/>
                <w:sz w:val="24"/>
              </w:rPr>
              <w:t>2.</w:t>
            </w:r>
          </w:p>
          <w:p w:rsidR="00D15C2E" w:rsidRPr="00D15C2E" w:rsidRDefault="00D15C2E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3548DC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2013-</w:t>
            </w:r>
            <w:r w:rsidR="0008580E">
              <w:rPr>
                <w:rFonts w:ascii="Times New Roman" w:hAnsi="Times New Roman"/>
                <w:snapToGrid w:val="0"/>
                <w:sz w:val="24"/>
              </w:rPr>
              <w:t>10-02</w:t>
            </w:r>
          </w:p>
          <w:p w:rsidR="00D15C2E" w:rsidRPr="00AF7A1C" w:rsidRDefault="0008580E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16.10 – 17.10</w:t>
            </w:r>
            <w:r w:rsidR="00D15C2E" w:rsidRPr="00AF7A1C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D15C2E" w:rsidRPr="00D15C2E" w:rsidRDefault="00653AD5" w:rsidP="00D15C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443</w:t>
            </w:r>
            <w:r w:rsidR="00F37823"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 </w:t>
            </w:r>
            <w:r w:rsidR="00D15C2E" w:rsidRPr="00F37823">
              <w:rPr>
                <w:rFonts w:ascii="Times New Roman" w:hAnsi="Times New Roman"/>
                <w:b/>
                <w:snapToGrid w:val="0"/>
                <w:sz w:val="24"/>
              </w:rPr>
              <w:t xml:space="preserve">salė, </w:t>
            </w:r>
            <w:r w:rsidR="00D15C2E" w:rsidRPr="00F37823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5C2E" w:rsidRPr="00D15C2E" w:rsidRDefault="003548DC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Dėl Komisijos pažymos ir rezoliucijos projektų</w:t>
            </w:r>
          </w:p>
        </w:tc>
      </w:tr>
      <w:tr w:rsidR="00653AD5" w:rsidRPr="00D15C2E" w:rsidTr="00E43F43">
        <w:trPr>
          <w:trHeight w:val="3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653AD5" w:rsidP="00D15C2E">
            <w:pPr>
              <w:spacing w:line="48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653AD5" w:rsidRDefault="003548DC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2013-10-02</w:t>
            </w:r>
          </w:p>
          <w:p w:rsidR="00653AD5" w:rsidRPr="00653AD5" w:rsidRDefault="003548DC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b/>
                <w:snapToGrid w:val="0"/>
                <w:sz w:val="24"/>
              </w:rPr>
            </w:pPr>
            <w:r>
              <w:rPr>
                <w:rFonts w:ascii="Times New Roman" w:hAnsi="Times New Roman"/>
                <w:b/>
                <w:snapToGrid w:val="0"/>
                <w:sz w:val="24"/>
              </w:rPr>
              <w:t>17.10 – 17.20</w:t>
            </w:r>
            <w:r w:rsidR="00653AD5"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 val.</w:t>
            </w:r>
          </w:p>
          <w:p w:rsidR="00653AD5" w:rsidRDefault="00653AD5" w:rsidP="00653AD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 w:rsidRPr="00653AD5">
              <w:rPr>
                <w:rFonts w:ascii="Times New Roman" w:hAnsi="Times New Roman"/>
                <w:b/>
                <w:snapToGrid w:val="0"/>
                <w:sz w:val="24"/>
              </w:rPr>
              <w:t xml:space="preserve">443 salė, </w:t>
            </w:r>
            <w:r w:rsidRPr="00653AD5">
              <w:rPr>
                <w:rFonts w:ascii="Times New Roman" w:hAnsi="Times New Roman"/>
                <w:snapToGrid w:val="0"/>
                <w:sz w:val="24"/>
              </w:rPr>
              <w:t>II r.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AD5" w:rsidRPr="00D15C2E" w:rsidRDefault="003548DC" w:rsidP="00D15C2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/>
                <w:snapToGrid w:val="0"/>
                <w:sz w:val="24"/>
              </w:rPr>
            </w:pPr>
            <w:r>
              <w:rPr>
                <w:rFonts w:ascii="Times New Roman" w:hAnsi="Times New Roman"/>
                <w:snapToGrid w:val="0"/>
                <w:sz w:val="24"/>
              </w:rPr>
              <w:t>Kiti klausimai</w:t>
            </w:r>
          </w:p>
        </w:tc>
      </w:tr>
    </w:tbl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</w:p>
    <w:p w:rsidR="00D15C2E" w:rsidRPr="00D15C2E" w:rsidRDefault="00D15C2E" w:rsidP="00D15C2E">
      <w:pPr>
        <w:jc w:val="both"/>
        <w:rPr>
          <w:rFonts w:ascii="Times New Roman" w:hAnsi="Times New Roman"/>
          <w:sz w:val="24"/>
          <w:szCs w:val="24"/>
        </w:rPr>
      </w:pPr>
      <w:r w:rsidRPr="00D15C2E">
        <w:rPr>
          <w:rFonts w:ascii="Times New Roman" w:hAnsi="Times New Roman"/>
          <w:sz w:val="24"/>
          <w:szCs w:val="24"/>
        </w:rPr>
        <w:t xml:space="preserve">Komisijos pirmininkas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   Mečislovas </w:t>
      </w:r>
      <w:proofErr w:type="spellStart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>Zasčiurinskas</w:t>
      </w:r>
      <w:proofErr w:type="spellEnd"/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</w:t>
      </w:r>
      <w:r w:rsidRPr="00D15C2E">
        <w:rPr>
          <w:rFonts w:ascii="Times New Roman" w:hAnsi="Times New Roman"/>
          <w:snapToGrid w:val="0"/>
          <w:sz w:val="24"/>
          <w:szCs w:val="24"/>
          <w:lang w:val="en-US"/>
        </w:rPr>
        <w:tab/>
        <w:t xml:space="preserve">        </w:t>
      </w:r>
    </w:p>
    <w:p w:rsidR="00A07F56" w:rsidRDefault="00A07F56" w:rsidP="0017024B">
      <w:pPr>
        <w:pStyle w:val="DokTekstas"/>
        <w:ind w:firstLine="0"/>
        <w:rPr>
          <w:rFonts w:ascii="Times New Roman" w:hAnsi="Times New Roman"/>
        </w:rPr>
      </w:pPr>
    </w:p>
    <w:sectPr w:rsidR="00A07F56">
      <w:footerReference w:type="default" r:id="rId11"/>
      <w:type w:val="continuous"/>
      <w:pgSz w:w="11907" w:h="16834" w:code="9"/>
      <w:pgMar w:top="1134" w:right="567" w:bottom="1134" w:left="1701" w:header="680" w:footer="680" w:gutter="0"/>
      <w:cols w:space="1296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F43" w:rsidRDefault="00E43F43">
      <w:r>
        <w:separator/>
      </w:r>
    </w:p>
  </w:endnote>
  <w:endnote w:type="continuationSeparator" w:id="0">
    <w:p w:rsidR="00E43F43" w:rsidRDefault="00E43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Porat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E43F43" w:rsidRDefault="00E43F43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F43" w:rsidRDefault="00E43F43">
      <w:r>
        <w:separator/>
      </w:r>
    </w:p>
  </w:footnote>
  <w:footnote w:type="continuationSeparator" w:id="0">
    <w:p w:rsidR="00E43F43" w:rsidRDefault="00E43F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:rsidR="00E43F43" w:rsidRDefault="00E43F43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F43" w:rsidRDefault="00E43F4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:rsidR="00E43F43" w:rsidRDefault="00E43F43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hideSpellingErrors/>
  <w:hideGrammaticalErrors/>
  <w:proofState w:spelling="clean" w:grammar="clean"/>
  <w:attachedTemplate r:id="rId1"/>
  <w:defaultTabStop w:val="720"/>
  <w:hyphenationZone w:val="396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C2E"/>
    <w:rsid w:val="0008580E"/>
    <w:rsid w:val="0017024B"/>
    <w:rsid w:val="0019718F"/>
    <w:rsid w:val="00204DEE"/>
    <w:rsid w:val="00264007"/>
    <w:rsid w:val="003548DC"/>
    <w:rsid w:val="00360D2E"/>
    <w:rsid w:val="00405FD4"/>
    <w:rsid w:val="004140BF"/>
    <w:rsid w:val="00444493"/>
    <w:rsid w:val="005C0680"/>
    <w:rsid w:val="00653AD5"/>
    <w:rsid w:val="00740ADE"/>
    <w:rsid w:val="008732C9"/>
    <w:rsid w:val="0092678E"/>
    <w:rsid w:val="0094159D"/>
    <w:rsid w:val="0094164C"/>
    <w:rsid w:val="00943359"/>
    <w:rsid w:val="009A232D"/>
    <w:rsid w:val="00A07F56"/>
    <w:rsid w:val="00A70AC5"/>
    <w:rsid w:val="00A765BB"/>
    <w:rsid w:val="00A87B07"/>
    <w:rsid w:val="00AF7A1C"/>
    <w:rsid w:val="00BC79D0"/>
    <w:rsid w:val="00BF43F9"/>
    <w:rsid w:val="00CC0C72"/>
    <w:rsid w:val="00CD154D"/>
    <w:rsid w:val="00D15C2E"/>
    <w:rsid w:val="00D4014D"/>
    <w:rsid w:val="00D7699C"/>
    <w:rsid w:val="00D80F13"/>
    <w:rsid w:val="00E412D6"/>
    <w:rsid w:val="00E43F43"/>
    <w:rsid w:val="00E8041B"/>
    <w:rsid w:val="00EB2D63"/>
    <w:rsid w:val="00ED67C8"/>
    <w:rsid w:val="00F3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semiHidden/>
    <w:pPr>
      <w:tabs>
        <w:tab w:val="center" w:pos="4320"/>
        <w:tab w:val="right" w:pos="8640"/>
      </w:tabs>
    </w:pPr>
  </w:style>
  <w:style w:type="paragraph" w:styleId="Porat">
    <w:name w:val="footer"/>
    <w:basedOn w:val="prastasis"/>
    <w:semiHidden/>
    <w:pPr>
      <w:tabs>
        <w:tab w:val="center" w:pos="4320"/>
        <w:tab w:val="right" w:pos="8640"/>
      </w:tabs>
    </w:pPr>
  </w:style>
  <w:style w:type="character" w:styleId="Puslapionumeris">
    <w:name w:val="page number"/>
    <w:basedOn w:val="Numatytasispastraiposriftas"/>
    <w:semiHidden/>
  </w:style>
  <w:style w:type="paragraph" w:styleId="Pagrindinistekstas">
    <w:name w:val="Body Text"/>
    <w:basedOn w:val="prastasis"/>
    <w:semiHidden/>
    <w:pPr>
      <w:jc w:val="center"/>
    </w:pPr>
    <w:rPr>
      <w:rFonts w:ascii="Times New Roman" w:hAnsi="Times New Roman"/>
      <w:b/>
      <w:bCs/>
      <w:sz w:val="24"/>
    </w:rPr>
  </w:style>
  <w:style w:type="paragraph" w:customStyle="1" w:styleId="DokTekstas">
    <w:name w:val="DokTekstas"/>
    <w:basedOn w:val="prastasis"/>
    <w:rsid w:val="0017024B"/>
    <w:pPr>
      <w:spacing w:line="360" w:lineRule="auto"/>
      <w:ind w:firstLine="720"/>
      <w:jc w:val="both"/>
    </w:pPr>
    <w:rPr>
      <w:rFonts w:ascii="TimesLT" w:hAnsi="TimesLT"/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7A1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7A1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5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490fs02.lrsk.lrs.lt\katalogai$\petni&#363;nait&#279;.j\Desktop\Laikinoji%20P.%20Gra&#382;ulio\LK%20(P.%20GRA&#381;ULIO)%20protokolam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LK (P. GRAŽULIO) protokolams.dot</Template>
  <TotalTime>2</TotalTime>
  <Pages>1</Pages>
  <Words>85</Words>
  <Characters>493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Vilnius</vt:lpstr>
      <vt:lpstr>Vilnius</vt:lpstr>
    </vt:vector>
  </TitlesOfParts>
  <Company>LR Seimas</Company>
  <LinksUpToDate>false</LinksUpToDate>
  <CharactersWithSpaces>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Vilnius</dc:title>
  <dc:creator>PETNIŪNAITĖ Jurgita</dc:creator>
  <cp:lastModifiedBy>PETNIŪNAITĖ Jurgita</cp:lastModifiedBy>
  <cp:revision>3</cp:revision>
  <cp:lastPrinted>2001-05-22T14:02:00Z</cp:lastPrinted>
  <dcterms:created xsi:type="dcterms:W3CDTF">2013-09-26T08:47:00Z</dcterms:created>
  <dcterms:modified xsi:type="dcterms:W3CDTF">2013-09-26T08:49:00Z</dcterms:modified>
</cp:coreProperties>
</file>