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9D0" w:rsidRDefault="00D15C2E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9D0" w:rsidRPr="00A765BB" w:rsidRDefault="00BC79D0">
      <w:pPr>
        <w:pStyle w:val="Pagrindinistekstas"/>
        <w:rPr>
          <w:sz w:val="12"/>
          <w:szCs w:val="12"/>
        </w:rPr>
      </w:pPr>
    </w:p>
    <w:p w:rsidR="00BC79D0" w:rsidRDefault="00BC79D0">
      <w:pPr>
        <w:pStyle w:val="Pagrindinistekstas"/>
      </w:pPr>
      <w:r>
        <w:t xml:space="preserve">LIETUVOS RESPUBLIKOS SEIMO </w:t>
      </w:r>
    </w:p>
    <w:p w:rsidR="00A70AC5" w:rsidRPr="00740ADE" w:rsidRDefault="009A232D" w:rsidP="00A70AC5">
      <w:pPr>
        <w:shd w:val="clear" w:color="auto" w:fill="FFFFFF"/>
        <w:jc w:val="center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b/>
          <w:sz w:val="24"/>
          <w:szCs w:val="24"/>
        </w:rPr>
        <w:t>LAIKINOJI TYRIMO KOMISIJA DĖL SUTIKIMO SUVARŽYTI LIETUVOS RESPUBLIKOS SEIMO NARIO PETRO GRAŽULIO LAISVĘ</w:t>
      </w:r>
    </w:p>
    <w:p w:rsidR="00BC79D0" w:rsidRPr="00D7699C" w:rsidRDefault="00BC79D0" w:rsidP="00EB2D63">
      <w:pPr>
        <w:jc w:val="both"/>
        <w:rPr>
          <w:rFonts w:ascii="Times New Roman" w:hAnsi="Times New Roman"/>
        </w:rPr>
      </w:pPr>
    </w:p>
    <w:p w:rsidR="00BC79D0" w:rsidRDefault="00BC79D0" w:rsidP="00EB2D63">
      <w:pPr>
        <w:tabs>
          <w:tab w:val="center" w:pos="7088"/>
          <w:tab w:val="center" w:pos="8222"/>
          <w:tab w:val="center" w:pos="9072"/>
        </w:tabs>
        <w:jc w:val="both"/>
        <w:rPr>
          <w:rFonts w:ascii="Times New Roman" w:hAnsi="Times New Roman"/>
          <w:sz w:val="24"/>
          <w:u w:val="single"/>
        </w:rPr>
        <w:sectPr w:rsidR="00BC79D0" w:rsidSect="009A232D">
          <w:headerReference w:type="even" r:id="rId8"/>
          <w:headerReference w:type="default" r:id="rId9"/>
          <w:footerReference w:type="even" r:id="rId10"/>
          <w:pgSz w:w="11907" w:h="16834" w:code="9"/>
          <w:pgMar w:top="1134" w:right="567" w:bottom="1134" w:left="1701" w:header="680" w:footer="680" w:gutter="0"/>
          <w:cols w:space="1296"/>
          <w:titlePg/>
          <w:docGrid w:linePitch="272"/>
        </w:sectPr>
      </w:pPr>
    </w:p>
    <w:p w:rsidR="00D15C2E" w:rsidRPr="00D15C2E" w:rsidRDefault="00D15C2E" w:rsidP="00D15C2E">
      <w:pPr>
        <w:jc w:val="center"/>
        <w:rPr>
          <w:rFonts w:ascii="Times New Roman" w:hAnsi="Times New Roman"/>
          <w:b/>
          <w:sz w:val="24"/>
        </w:rPr>
      </w:pPr>
      <w:r w:rsidRPr="00D15C2E">
        <w:rPr>
          <w:rFonts w:ascii="Times New Roman" w:hAnsi="Times New Roman"/>
          <w:b/>
          <w:sz w:val="24"/>
        </w:rPr>
        <w:lastRenderedPageBreak/>
        <w:t>P O S Ė D Ž I O  D A R B O T V A R K Ė</w:t>
      </w:r>
    </w:p>
    <w:p w:rsidR="00D15C2E" w:rsidRPr="00D15C2E" w:rsidRDefault="00AF7A1C" w:rsidP="00D15C2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(2013-09-19</w:t>
      </w:r>
      <w:r w:rsidR="00D15C2E" w:rsidRPr="00D15C2E">
        <w:rPr>
          <w:rFonts w:ascii="Times New Roman" w:hAnsi="Times New Roman"/>
          <w:b/>
          <w:sz w:val="24"/>
        </w:rPr>
        <w:t>)</w:t>
      </w:r>
    </w:p>
    <w:p w:rsidR="00D15C2E" w:rsidRPr="00D15C2E" w:rsidRDefault="00D15C2E" w:rsidP="00D15C2E">
      <w:pPr>
        <w:jc w:val="center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center"/>
        <w:rPr>
          <w:rFonts w:ascii="Times New Roman" w:hAnsi="Times New Roman"/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2"/>
        <w:gridCol w:w="6380"/>
      </w:tblGrid>
      <w:tr w:rsidR="00D15C2E" w:rsidRPr="00D15C2E" w:rsidTr="007C0BE2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D15C2E" w:rsidP="00D15C2E">
            <w:pPr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Eil. Nr.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Data, laikas, vieta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Svarstomi klausimai</w:t>
            </w:r>
          </w:p>
        </w:tc>
      </w:tr>
      <w:tr w:rsidR="00D15C2E" w:rsidRPr="00D15C2E" w:rsidTr="007C0BE2">
        <w:trPr>
          <w:trHeight w:val="7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AF7A1C" w:rsidP="00D15C2E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</w:rPr>
            </w:pPr>
            <w:r>
              <w:rPr>
                <w:rFonts w:ascii="Times New Roman" w:hAnsi="Times New Roman"/>
                <w:noProof/>
                <w:snapToGrid w:val="0"/>
                <w:sz w:val="24"/>
              </w:rPr>
              <w:t>2013-09-19</w:t>
            </w:r>
          </w:p>
          <w:p w:rsidR="00D15C2E" w:rsidRPr="00AF7A1C" w:rsidRDefault="00AF7A1C" w:rsidP="00D15C2E">
            <w:pPr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</w:rPr>
            </w:pPr>
            <w:r w:rsidRPr="00AF7A1C">
              <w:rPr>
                <w:rFonts w:ascii="Times New Roman" w:hAnsi="Times New Roman"/>
                <w:b/>
                <w:noProof/>
                <w:snapToGrid w:val="0"/>
                <w:sz w:val="24"/>
              </w:rPr>
              <w:t>14.00 – 14.30</w:t>
            </w:r>
            <w:r w:rsidR="00D15C2E" w:rsidRPr="00AF7A1C">
              <w:rPr>
                <w:rFonts w:ascii="Times New Roman" w:hAnsi="Times New Roman"/>
                <w:b/>
                <w:noProof/>
                <w:snapToGrid w:val="0"/>
                <w:sz w:val="24"/>
              </w:rPr>
              <w:t xml:space="preserve"> val.</w:t>
            </w:r>
          </w:p>
          <w:p w:rsidR="00D15C2E" w:rsidRPr="00D15C2E" w:rsidRDefault="00F37823" w:rsidP="00D15C2E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</w:rPr>
            </w:pPr>
            <w:r w:rsidRPr="00F37823">
              <w:rPr>
                <w:rFonts w:ascii="Times New Roman" w:hAnsi="Times New Roman"/>
                <w:b/>
                <w:noProof/>
                <w:snapToGrid w:val="0"/>
                <w:sz w:val="24"/>
              </w:rPr>
              <w:t xml:space="preserve">414 </w:t>
            </w:r>
            <w:r w:rsidR="00D15C2E" w:rsidRPr="00F37823">
              <w:rPr>
                <w:rFonts w:ascii="Times New Roman" w:hAnsi="Times New Roman"/>
                <w:b/>
                <w:noProof/>
                <w:snapToGrid w:val="0"/>
                <w:sz w:val="24"/>
              </w:rPr>
              <w:t xml:space="preserve">salė, </w:t>
            </w:r>
            <w:r w:rsidRPr="00F37823">
              <w:rPr>
                <w:rFonts w:ascii="Times New Roman" w:hAnsi="Times New Roman"/>
                <w:noProof/>
                <w:snapToGrid w:val="0"/>
                <w:sz w:val="24"/>
              </w:rPr>
              <w:t>I</w:t>
            </w:r>
            <w:r w:rsidR="00D15C2E" w:rsidRPr="00F37823">
              <w:rPr>
                <w:rFonts w:ascii="Times New Roman" w:hAnsi="Times New Roman"/>
                <w:noProof/>
                <w:snapToGrid w:val="0"/>
                <w:sz w:val="24"/>
              </w:rPr>
              <w:t>I r.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D15C2E" w:rsidP="00D15C2E">
            <w:pPr>
              <w:jc w:val="both"/>
              <w:rPr>
                <w:rFonts w:ascii="Times New Roman" w:hAnsi="Times New Roman"/>
                <w:noProof/>
                <w:snapToGrid w:val="0"/>
                <w:sz w:val="24"/>
              </w:rPr>
            </w:pPr>
            <w:r w:rsidRPr="00D15C2E">
              <w:rPr>
                <w:rFonts w:ascii="Times New Roman" w:hAnsi="Times New Roman"/>
                <w:noProof/>
                <w:snapToGrid w:val="0"/>
                <w:sz w:val="24"/>
              </w:rPr>
              <w:t>Dėl Komisijos darbo tvarkos</w:t>
            </w:r>
          </w:p>
        </w:tc>
      </w:tr>
      <w:tr w:rsidR="00D15C2E" w:rsidRPr="00D15C2E" w:rsidTr="007C0BE2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2.</w:t>
            </w:r>
          </w:p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AF7A1C" w:rsidP="00D15C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>
              <w:rPr>
                <w:rFonts w:ascii="Times New Roman" w:hAnsi="Times New Roman"/>
                <w:snapToGrid w:val="0"/>
                <w:sz w:val="24"/>
              </w:rPr>
              <w:t>2013-09-19</w:t>
            </w:r>
          </w:p>
          <w:p w:rsidR="00D15C2E" w:rsidRPr="00AF7A1C" w:rsidRDefault="00AF7A1C" w:rsidP="00D15C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 w:rsidRPr="00AF7A1C">
              <w:rPr>
                <w:rFonts w:ascii="Times New Roman" w:hAnsi="Times New Roman"/>
                <w:b/>
                <w:snapToGrid w:val="0"/>
                <w:sz w:val="24"/>
              </w:rPr>
              <w:t>14.30 – 15.00</w:t>
            </w:r>
            <w:r w:rsidR="00D15C2E" w:rsidRPr="00AF7A1C">
              <w:rPr>
                <w:rFonts w:ascii="Times New Roman" w:hAnsi="Times New Roman"/>
                <w:b/>
                <w:snapToGrid w:val="0"/>
                <w:sz w:val="24"/>
              </w:rPr>
              <w:t xml:space="preserve"> val.</w:t>
            </w:r>
          </w:p>
          <w:p w:rsidR="00D15C2E" w:rsidRPr="00D15C2E" w:rsidRDefault="00F37823" w:rsidP="00D15C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bookmarkStart w:id="0" w:name="_GoBack"/>
            <w:bookmarkEnd w:id="0"/>
            <w:r w:rsidRPr="00F37823">
              <w:rPr>
                <w:rFonts w:ascii="Times New Roman" w:hAnsi="Times New Roman"/>
                <w:b/>
                <w:snapToGrid w:val="0"/>
                <w:sz w:val="24"/>
              </w:rPr>
              <w:t xml:space="preserve">414 </w:t>
            </w:r>
            <w:r w:rsidR="00D15C2E" w:rsidRPr="00F37823">
              <w:rPr>
                <w:rFonts w:ascii="Times New Roman" w:hAnsi="Times New Roman"/>
                <w:b/>
                <w:snapToGrid w:val="0"/>
                <w:sz w:val="24"/>
              </w:rPr>
              <w:t xml:space="preserve">salė, </w:t>
            </w:r>
            <w:r w:rsidR="00D15C2E" w:rsidRPr="00F37823">
              <w:rPr>
                <w:rFonts w:ascii="Times New Roman" w:hAnsi="Times New Roman"/>
                <w:snapToGrid w:val="0"/>
                <w:sz w:val="24"/>
              </w:rPr>
              <w:t>II r.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D15C2E" w:rsidP="00D15C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napToGrid w:val="0"/>
                <w:sz w:val="24"/>
              </w:rPr>
              <w:t>Kiti klausimai</w:t>
            </w:r>
          </w:p>
        </w:tc>
      </w:tr>
    </w:tbl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  <w:szCs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  <w:szCs w:val="24"/>
        </w:rPr>
      </w:pPr>
      <w:r w:rsidRPr="00D15C2E">
        <w:rPr>
          <w:rFonts w:ascii="Times New Roman" w:hAnsi="Times New Roman"/>
          <w:sz w:val="24"/>
          <w:szCs w:val="24"/>
        </w:rPr>
        <w:t xml:space="preserve">Komisijos pirmininkas  </w:t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  <w:t xml:space="preserve">           </w:t>
      </w:r>
      <w:proofErr w:type="spellStart"/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>Mečislovas</w:t>
      </w:r>
      <w:proofErr w:type="spellEnd"/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>Zasčiurinskas</w:t>
      </w:r>
      <w:proofErr w:type="spellEnd"/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  <w:t xml:space="preserve">   </w:t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  <w:t xml:space="preserve">        </w:t>
      </w:r>
    </w:p>
    <w:p w:rsidR="00A07F56" w:rsidRDefault="00A07F56" w:rsidP="0017024B">
      <w:pPr>
        <w:pStyle w:val="DokTekstas"/>
        <w:ind w:firstLine="0"/>
        <w:rPr>
          <w:rFonts w:ascii="Times New Roman" w:hAnsi="Times New Roman"/>
        </w:rPr>
      </w:pPr>
    </w:p>
    <w:sectPr w:rsidR="00A07F56">
      <w:footerReference w:type="default" r:id="rId11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C2E" w:rsidRDefault="00D15C2E">
      <w:r>
        <w:separator/>
      </w:r>
    </w:p>
  </w:endnote>
  <w:endnote w:type="continuationSeparator" w:id="0">
    <w:p w:rsidR="00D15C2E" w:rsidRDefault="00D15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680" w:rsidRDefault="005C0680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5C0680" w:rsidRDefault="005C0680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680" w:rsidRDefault="005C0680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C2E" w:rsidRDefault="00D15C2E">
      <w:r>
        <w:separator/>
      </w:r>
    </w:p>
  </w:footnote>
  <w:footnote w:type="continuationSeparator" w:id="0">
    <w:p w:rsidR="00D15C2E" w:rsidRDefault="00D15C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680" w:rsidRDefault="005C068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5C0680" w:rsidRDefault="005C0680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680" w:rsidRDefault="005C068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9A232D"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5C0680" w:rsidRDefault="005C068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C2E"/>
    <w:rsid w:val="0017024B"/>
    <w:rsid w:val="0019718F"/>
    <w:rsid w:val="00264007"/>
    <w:rsid w:val="00360D2E"/>
    <w:rsid w:val="00405FD4"/>
    <w:rsid w:val="004140BF"/>
    <w:rsid w:val="00444493"/>
    <w:rsid w:val="005C0680"/>
    <w:rsid w:val="00740ADE"/>
    <w:rsid w:val="0092678E"/>
    <w:rsid w:val="0094159D"/>
    <w:rsid w:val="0094164C"/>
    <w:rsid w:val="009A232D"/>
    <w:rsid w:val="00A07F56"/>
    <w:rsid w:val="00A70AC5"/>
    <w:rsid w:val="00A765BB"/>
    <w:rsid w:val="00A87B07"/>
    <w:rsid w:val="00AF7A1C"/>
    <w:rsid w:val="00BC79D0"/>
    <w:rsid w:val="00BF43F9"/>
    <w:rsid w:val="00CC0C72"/>
    <w:rsid w:val="00CD154D"/>
    <w:rsid w:val="00D15C2E"/>
    <w:rsid w:val="00D4014D"/>
    <w:rsid w:val="00D7699C"/>
    <w:rsid w:val="00D80F13"/>
    <w:rsid w:val="00E412D6"/>
    <w:rsid w:val="00E8041B"/>
    <w:rsid w:val="00EB2D63"/>
    <w:rsid w:val="00ED67C8"/>
    <w:rsid w:val="00F3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semiHidden/>
    <w:pPr>
      <w:jc w:val="center"/>
    </w:pPr>
    <w:rPr>
      <w:rFonts w:ascii="Times New Roman" w:hAnsi="Times New Roman"/>
      <w:b/>
      <w:bCs/>
      <w:sz w:val="24"/>
    </w:rPr>
  </w:style>
  <w:style w:type="paragraph" w:customStyle="1" w:styleId="DokTekstas">
    <w:name w:val="DokTekstas"/>
    <w:basedOn w:val="prastasis"/>
    <w:rsid w:val="0017024B"/>
    <w:pPr>
      <w:spacing w:line="360" w:lineRule="auto"/>
      <w:ind w:firstLine="720"/>
      <w:jc w:val="both"/>
    </w:pPr>
    <w:rPr>
      <w:rFonts w:ascii="TimesLT" w:hAnsi="TimesLT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F7A1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F7A1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semiHidden/>
    <w:pPr>
      <w:jc w:val="center"/>
    </w:pPr>
    <w:rPr>
      <w:rFonts w:ascii="Times New Roman" w:hAnsi="Times New Roman"/>
      <w:b/>
      <w:bCs/>
      <w:sz w:val="24"/>
    </w:rPr>
  </w:style>
  <w:style w:type="paragraph" w:customStyle="1" w:styleId="DokTekstas">
    <w:name w:val="DokTekstas"/>
    <w:basedOn w:val="prastasis"/>
    <w:rsid w:val="0017024B"/>
    <w:pPr>
      <w:spacing w:line="360" w:lineRule="auto"/>
      <w:ind w:firstLine="720"/>
      <w:jc w:val="both"/>
    </w:pPr>
    <w:rPr>
      <w:rFonts w:ascii="TimesLT" w:hAnsi="TimesLT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F7A1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F7A1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5656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490fs02.lrsk.lrs.lt\katalogai$\petni&#363;nait&#279;.j\Desktop\Laikinoji%20P.%20Gra&#382;ulio\LK%20(P.%20GRA&#381;ULIO)%20protokolams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LK (P. GRAŽULIO) protokolams.dot</Template>
  <TotalTime>51</TotalTime>
  <Pages>1</Pages>
  <Words>71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PETNIŪNAITĖ Jurgita</dc:creator>
  <cp:lastModifiedBy>PETNIŪNAITĖ Jurgita</cp:lastModifiedBy>
  <cp:revision>3</cp:revision>
  <cp:lastPrinted>2001-05-22T14:02:00Z</cp:lastPrinted>
  <dcterms:created xsi:type="dcterms:W3CDTF">2013-09-17T14:03:00Z</dcterms:created>
  <dcterms:modified xsi:type="dcterms:W3CDTF">2013-09-18T06:27:00Z</dcterms:modified>
</cp:coreProperties>
</file>